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051"/>
        <w:tblW w:w="5000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360"/>
      </w:tblGrid>
      <w:tr w:rsidR="008F0ED6" w:rsidRPr="008F0ED6" w14:paraId="4BC18A10" w14:textId="77777777" w:rsidTr="008F0ED6">
        <w:trPr>
          <w:trHeight w:hRule="exact" w:val="1800"/>
        </w:trPr>
        <w:tc>
          <w:tcPr>
            <w:tcW w:w="9360" w:type="dxa"/>
            <w:tcMar>
              <w:top w:w="0" w:type="dxa"/>
              <w:bottom w:w="0" w:type="dxa"/>
            </w:tcMar>
          </w:tcPr>
          <w:p w14:paraId="70E4FEAB" w14:textId="77777777" w:rsidR="008F0ED6" w:rsidRPr="00C76C50" w:rsidRDefault="00015B75" w:rsidP="008F0ED6">
            <w:pPr>
              <w:pStyle w:val="Title"/>
              <w:rPr>
                <w:rFonts w:ascii="Helvetica" w:hAnsi="Helvetica" w:cs="Times New Roman"/>
                <w:b/>
                <w:caps w:val="0"/>
                <w:sz w:val="40"/>
                <w:szCs w:val="40"/>
              </w:rPr>
            </w:pPr>
            <w:r w:rsidRPr="00C76C50">
              <w:rPr>
                <w:rFonts w:ascii="Helvetica" w:hAnsi="Helvetica" w:cs="Times New Roman"/>
                <w:b/>
                <w:caps w:val="0"/>
                <w:color w:val="7F7F7F" w:themeColor="text1" w:themeTint="80"/>
                <w:sz w:val="40"/>
                <w:szCs w:val="40"/>
              </w:rPr>
              <w:t xml:space="preserve">SHEKHAR </w:t>
            </w:r>
            <w:r w:rsidRPr="00C76C50">
              <w:rPr>
                <w:rFonts w:ascii="Helvetica" w:hAnsi="Helvetica" w:cs="Times New Roman"/>
                <w:b/>
                <w:caps w:val="0"/>
                <w:sz w:val="40"/>
                <w:szCs w:val="40"/>
              </w:rPr>
              <w:t>BHATT</w:t>
            </w:r>
          </w:p>
          <w:p w14:paraId="1C0AC85B" w14:textId="77777777" w:rsidR="008F0ED6" w:rsidRPr="00C76C50" w:rsidRDefault="008F0ED6" w:rsidP="008F0ED6">
            <w:pPr>
              <w:pStyle w:val="ContactInfo"/>
              <w:contextualSpacing w:val="0"/>
            </w:pPr>
            <w:r w:rsidRPr="00C76C50">
              <w:t xml:space="preserve">179/5 Vasundhara, Ghaziabad, UP. India </w:t>
            </w:r>
            <w:r w:rsidR="00015B75" w:rsidRPr="00C76C50">
              <w:t>|</w:t>
            </w:r>
            <w:r w:rsidRPr="00C76C50">
              <w:t xml:space="preserve"> +91-8800945464</w:t>
            </w:r>
          </w:p>
          <w:p w14:paraId="64B503A1" w14:textId="77777777" w:rsidR="006513B0" w:rsidRPr="0040234C" w:rsidRDefault="008F0ED6" w:rsidP="008F0ED6">
            <w:pPr>
              <w:pStyle w:val="ContactInfoEmphasis"/>
              <w:contextualSpacing w:val="0"/>
              <w:rPr>
                <w:rFonts w:cstheme="minorHAnsi"/>
                <w:b w:val="0"/>
              </w:rPr>
            </w:pPr>
            <w:r w:rsidRPr="0040234C">
              <w:rPr>
                <w:rFonts w:cstheme="minorHAnsi"/>
                <w:b w:val="0"/>
              </w:rPr>
              <w:t xml:space="preserve">sbhatt.motion@gmail.com </w:t>
            </w:r>
            <w:r w:rsidR="000E1047" w:rsidRPr="0040234C">
              <w:rPr>
                <w:rFonts w:cstheme="minorHAnsi"/>
                <w:b w:val="0"/>
              </w:rPr>
              <w:t>|</w:t>
            </w:r>
            <w:r w:rsidRPr="0040234C">
              <w:rPr>
                <w:rFonts w:cstheme="minorHAnsi"/>
                <w:b w:val="0"/>
              </w:rPr>
              <w:t xml:space="preserve"> </w:t>
            </w:r>
            <w:hyperlink r:id="rId7" w:history="1">
              <w:r w:rsidR="006513B0" w:rsidRPr="0040234C">
                <w:rPr>
                  <w:rStyle w:val="Hyperlink"/>
                  <w:rFonts w:cstheme="minorHAnsi"/>
                  <w:b w:val="0"/>
                  <w:color w:val="1D824C" w:themeColor="accent1"/>
                  <w:u w:val="none"/>
                  <w:lang w:val="en-IN"/>
                </w:rPr>
                <w:t>www.linkedin.com/in/shekhar-bhatt-1b7b4b158</w:t>
              </w:r>
            </w:hyperlink>
            <w:r w:rsidRPr="0040234C">
              <w:rPr>
                <w:rFonts w:cstheme="minorHAnsi"/>
                <w:b w:val="0"/>
              </w:rPr>
              <w:t xml:space="preserve"> </w:t>
            </w:r>
            <w:r w:rsidR="000E1047" w:rsidRPr="0040234C">
              <w:rPr>
                <w:rFonts w:cstheme="minorHAnsi"/>
                <w:b w:val="0"/>
              </w:rPr>
              <w:t>|</w:t>
            </w:r>
          </w:p>
          <w:p w14:paraId="0F5916A7" w14:textId="77777777" w:rsidR="008F0ED6" w:rsidRPr="00270D4E" w:rsidRDefault="008F0ED6" w:rsidP="008F0ED6">
            <w:pPr>
              <w:pStyle w:val="ContactInfoEmphasis"/>
              <w:contextualSpacing w:val="0"/>
              <w:rPr>
                <w:rFonts w:cstheme="minorHAnsi"/>
                <w:b w:val="0"/>
                <w:color w:val="E46477" w:themeColor="accent3" w:themeTint="99"/>
                <w:sz w:val="24"/>
                <w:szCs w:val="24"/>
                <w:u w:val="single"/>
                <w:lang w:val="en-IN"/>
              </w:rPr>
            </w:pPr>
            <w:r w:rsidRPr="00270D4E">
              <w:rPr>
                <w:rFonts w:cstheme="minorHAnsi"/>
                <w:b w:val="0"/>
                <w:color w:val="E46477" w:themeColor="accent3" w:themeTint="99"/>
                <w:sz w:val="24"/>
                <w:szCs w:val="24"/>
              </w:rPr>
              <w:t>Portfolio</w:t>
            </w:r>
            <w:r w:rsidRPr="00270D4E">
              <w:rPr>
                <w:rFonts w:cstheme="minorHAnsi"/>
                <w:color w:val="E46477" w:themeColor="accent3" w:themeTint="99"/>
                <w:sz w:val="24"/>
                <w:szCs w:val="24"/>
              </w:rPr>
              <w:t xml:space="preserve">: </w:t>
            </w:r>
            <w:hyperlink r:id="rId8" w:history="1">
              <w:r w:rsidRPr="00270D4E">
                <w:rPr>
                  <w:rStyle w:val="Hyperlink"/>
                  <w:rFonts w:cstheme="minorHAnsi"/>
                  <w:b w:val="0"/>
                  <w:color w:val="E46477" w:themeColor="accent3" w:themeTint="99"/>
                  <w:sz w:val="24"/>
                  <w:szCs w:val="24"/>
                  <w:lang w:val="en-IN"/>
                </w:rPr>
                <w:t>www.behance.net/sbhattmotion13</w:t>
              </w:r>
            </w:hyperlink>
          </w:p>
          <w:p w14:paraId="67C6AC01" w14:textId="77777777" w:rsidR="008F0ED6" w:rsidRPr="0006781F" w:rsidRDefault="008F0ED6" w:rsidP="0006781F">
            <w:pPr>
              <w:pStyle w:val="ContactInfoEmphasis"/>
              <w:spacing w:line="720" w:lineRule="auto"/>
              <w:contextualSpacing w:val="0"/>
              <w:rPr>
                <w:color w:val="E46477" w:themeColor="accent3" w:themeTint="99"/>
                <w:sz w:val="36"/>
                <w:szCs w:val="36"/>
              </w:rPr>
            </w:pPr>
            <w:r>
              <w:rPr>
                <w:color w:val="E46477" w:themeColor="accent3" w:themeTint="99"/>
                <w:sz w:val="36"/>
                <w:szCs w:val="36"/>
              </w:rPr>
              <w:softHyphen/>
            </w:r>
            <w:r>
              <w:rPr>
                <w:color w:val="E46477" w:themeColor="accent3" w:themeTint="99"/>
                <w:sz w:val="36"/>
                <w:szCs w:val="36"/>
              </w:rPr>
              <w:softHyphen/>
            </w:r>
            <w:r w:rsidRPr="008F0ED6">
              <w:rPr>
                <w:color w:val="00BEC0" w:themeColor="accent2" w:themeTint="BF"/>
                <w:sz w:val="36"/>
                <w:szCs w:val="36"/>
              </w:rPr>
              <w:t>____________________________________________________</w:t>
            </w:r>
          </w:p>
        </w:tc>
      </w:tr>
      <w:tr w:rsidR="008F0ED6" w:rsidRPr="008F0ED6" w14:paraId="091FFB7A" w14:textId="77777777" w:rsidTr="008F0ED6">
        <w:tc>
          <w:tcPr>
            <w:tcW w:w="9360" w:type="dxa"/>
            <w:tcMar>
              <w:top w:w="432" w:type="dxa"/>
            </w:tcMar>
          </w:tcPr>
          <w:p w14:paraId="5ADA70A3" w14:textId="77E5CC68" w:rsidR="0006781F" w:rsidRPr="00C76C50" w:rsidRDefault="00B854D4" w:rsidP="008F0ED6">
            <w:pPr>
              <w:contextualSpacing w:val="0"/>
              <w:rPr>
                <w:sz w:val="24"/>
                <w:szCs w:val="24"/>
              </w:rPr>
            </w:pPr>
            <w:r w:rsidRPr="00C76C50">
              <w:rPr>
                <w:sz w:val="24"/>
                <w:szCs w:val="24"/>
              </w:rPr>
              <w:t xml:space="preserve">As a </w:t>
            </w:r>
            <w:r w:rsidRPr="005B384E">
              <w:rPr>
                <w:color w:val="007D7F" w:themeColor="accent2" w:themeTint="E6"/>
                <w:sz w:val="24"/>
                <w:szCs w:val="24"/>
                <w:u w:val="single"/>
              </w:rPr>
              <w:t>Motion Graphics Designer</w:t>
            </w:r>
            <w:r w:rsidRPr="005B384E">
              <w:rPr>
                <w:color w:val="007D7F" w:themeColor="accent2" w:themeTint="E6"/>
                <w:sz w:val="24"/>
                <w:szCs w:val="24"/>
              </w:rPr>
              <w:t xml:space="preserve"> </w:t>
            </w:r>
            <w:r w:rsidR="00C76C50" w:rsidRPr="005B384E">
              <w:rPr>
                <w:sz w:val="24"/>
                <w:szCs w:val="24"/>
              </w:rPr>
              <w:t>&amp;</w:t>
            </w:r>
            <w:r w:rsidRPr="005B384E">
              <w:rPr>
                <w:sz w:val="24"/>
                <w:szCs w:val="24"/>
              </w:rPr>
              <w:t xml:space="preserve"> Video Editor </w:t>
            </w:r>
            <w:r w:rsidRPr="00C76C50">
              <w:rPr>
                <w:sz w:val="24"/>
                <w:szCs w:val="24"/>
              </w:rPr>
              <w:t xml:space="preserve">with </w:t>
            </w:r>
            <w:r w:rsidR="00E274FD">
              <w:rPr>
                <w:sz w:val="24"/>
                <w:szCs w:val="24"/>
              </w:rPr>
              <w:t>7</w:t>
            </w:r>
            <w:bookmarkStart w:id="0" w:name="_GoBack"/>
            <w:bookmarkEnd w:id="0"/>
            <w:r w:rsidRPr="00C76C50">
              <w:rPr>
                <w:sz w:val="24"/>
                <w:szCs w:val="24"/>
              </w:rPr>
              <w:t xml:space="preserve"> years of experience, specialize in crafting visually engaging content that enhances brand storytelling. With expertise in motion design and video editing, I deliver high-quality, creative solutions that resonate with audiences. My focus is on delivering seamless, innovative designs that align with client goals and stand out in a competitive market.</w:t>
            </w:r>
          </w:p>
        </w:tc>
      </w:tr>
    </w:tbl>
    <w:p w14:paraId="2AFF3E21" w14:textId="77777777" w:rsidR="0006781F" w:rsidRPr="008F0ED6" w:rsidRDefault="00AC6741" w:rsidP="004E01EB">
      <w:pPr>
        <w:pStyle w:val="Heading1"/>
        <w:rPr>
          <w:caps w:val="0"/>
        </w:rPr>
      </w:pPr>
      <w:sdt>
        <w:sdtPr>
          <w:rPr>
            <w:caps w:val="0"/>
          </w:rPr>
          <w:alias w:val="Experience:"/>
          <w:tag w:val="Experience:"/>
          <w:id w:val="-1983300934"/>
          <w:placeholder>
            <w:docPart w:val="8400A6C254724F898BF9A572248FF173"/>
          </w:placeholder>
          <w:temporary/>
          <w:showingPlcHdr/>
          <w15:appearance w15:val="hidden"/>
        </w:sdtPr>
        <w:sdtEndPr/>
        <w:sdtContent>
          <w:r w:rsidR="004E01EB" w:rsidRPr="008F0ED6">
            <w:rPr>
              <w:caps w:val="0"/>
            </w:rPr>
            <w:t>Experience</w:t>
          </w:r>
        </w:sdtContent>
      </w:sdt>
    </w:p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xperience layout table"/>
      </w:tblPr>
      <w:tblGrid>
        <w:gridCol w:w="9290"/>
      </w:tblGrid>
      <w:tr w:rsidR="001D0BF1" w:rsidRPr="008F0ED6" w14:paraId="73CB3017" w14:textId="77777777" w:rsidTr="00D66A52">
        <w:tc>
          <w:tcPr>
            <w:tcW w:w="9355" w:type="dxa"/>
          </w:tcPr>
          <w:p w14:paraId="1CFF446B" w14:textId="77777777" w:rsidR="001D0BF1" w:rsidRPr="00C76C50" w:rsidRDefault="00B854D4" w:rsidP="001D0BF1">
            <w:pPr>
              <w:pStyle w:val="Heading3"/>
              <w:contextualSpacing w:val="0"/>
              <w:outlineLvl w:val="2"/>
              <w:rPr>
                <w:rFonts w:cstheme="minorHAnsi"/>
                <w:caps w:val="0"/>
              </w:rPr>
            </w:pPr>
            <w:r w:rsidRPr="00C76C50">
              <w:rPr>
                <w:rFonts w:cstheme="minorHAnsi"/>
                <w:caps w:val="0"/>
              </w:rPr>
              <w:t>May 2019</w:t>
            </w:r>
            <w:r w:rsidR="001D0BF1" w:rsidRPr="00C76C50">
              <w:rPr>
                <w:rFonts w:cstheme="minorHAnsi"/>
                <w:caps w:val="0"/>
              </w:rPr>
              <w:t xml:space="preserve"> – </w:t>
            </w:r>
            <w:r w:rsidRPr="00C76C50">
              <w:rPr>
                <w:rFonts w:cstheme="minorHAnsi"/>
                <w:caps w:val="0"/>
              </w:rPr>
              <w:t>Present</w:t>
            </w:r>
          </w:p>
          <w:p w14:paraId="07F07AD7" w14:textId="77777777" w:rsidR="001D0BF1" w:rsidRPr="00C803E6" w:rsidRDefault="00B854D4" w:rsidP="001D0BF1">
            <w:pPr>
              <w:pStyle w:val="Heading2"/>
              <w:contextualSpacing w:val="0"/>
              <w:outlineLvl w:val="1"/>
              <w:rPr>
                <w:rFonts w:ascii="Arial Narrow" w:hAnsi="Arial Narrow"/>
                <w:b w:val="0"/>
                <w:caps w:val="0"/>
                <w:color w:val="747474" w:themeColor="background2" w:themeShade="80"/>
                <w:sz w:val="24"/>
                <w:szCs w:val="24"/>
              </w:rPr>
            </w:pPr>
            <w:r w:rsidRPr="00C803E6">
              <w:rPr>
                <w:rFonts w:ascii="Arial Narrow" w:hAnsi="Arial Narrow"/>
                <w:caps w:val="0"/>
                <w:sz w:val="24"/>
                <w:szCs w:val="24"/>
              </w:rPr>
              <w:t>Senior Motion Graphics Designer</w:t>
            </w:r>
            <w:r w:rsidR="001D0BF1" w:rsidRPr="00C803E6">
              <w:rPr>
                <w:rFonts w:ascii="Arial Narrow" w:hAnsi="Arial Narrow"/>
                <w:caps w:val="0"/>
                <w:sz w:val="24"/>
                <w:szCs w:val="24"/>
              </w:rPr>
              <w:t xml:space="preserve"> </w:t>
            </w:r>
            <w:r w:rsidR="00016237" w:rsidRPr="00C803E6">
              <w:rPr>
                <w:rFonts w:ascii="Arial Narrow" w:hAnsi="Arial Narrow"/>
                <w:caps w:val="0"/>
                <w:sz w:val="24"/>
                <w:szCs w:val="24"/>
              </w:rPr>
              <w:t xml:space="preserve">| </w:t>
            </w:r>
            <w:r w:rsidRPr="00C803E6">
              <w:rPr>
                <w:rStyle w:val="SubtleReference"/>
                <w:rFonts w:ascii="Arial Narrow" w:hAnsi="Arial Narrow"/>
                <w:b/>
                <w:caps w:val="0"/>
                <w:color w:val="747474" w:themeColor="background2" w:themeShade="80"/>
                <w:sz w:val="24"/>
                <w:szCs w:val="24"/>
              </w:rPr>
              <w:t>A</w:t>
            </w:r>
            <w:r w:rsidRPr="00C803E6">
              <w:rPr>
                <w:rStyle w:val="SubtleReference"/>
                <w:rFonts w:ascii="Arial Narrow" w:hAnsi="Arial Narrow"/>
                <w:b/>
                <w:color w:val="747474" w:themeColor="background2" w:themeShade="80"/>
                <w:sz w:val="24"/>
                <w:szCs w:val="24"/>
              </w:rPr>
              <w:t>td</w:t>
            </w:r>
            <w:r w:rsidR="00AB06F1" w:rsidRPr="00C803E6">
              <w:rPr>
                <w:rStyle w:val="SubtleReference"/>
                <w:rFonts w:ascii="Arial Narrow" w:hAnsi="Arial Narrow"/>
                <w:b/>
                <w:color w:val="747474" w:themeColor="background2" w:themeShade="80"/>
                <w:sz w:val="24"/>
                <w:szCs w:val="24"/>
              </w:rPr>
              <w:t>rive group</w:t>
            </w:r>
          </w:p>
          <w:p w14:paraId="2FA545E6" w14:textId="1F903AD5" w:rsidR="00AD0005" w:rsidRPr="00C803E6" w:rsidRDefault="00217769" w:rsidP="00AD0005">
            <w:pPr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="00AB06F1" w:rsidRPr="00C803E6">
              <w:rPr>
                <w:rFonts w:cstheme="minorHAnsi"/>
              </w:rPr>
              <w:t>ead the design and execution of high-quality motion graphics and visual content across various platforms.</w:t>
            </w:r>
            <w:r w:rsidR="00AD0005" w:rsidRPr="00C803E6">
              <w:rPr>
                <w:rFonts w:cstheme="minorHAnsi"/>
              </w:rPr>
              <w:t xml:space="preserve"> </w:t>
            </w:r>
            <w:r w:rsidR="00CB5176" w:rsidRPr="00C803E6">
              <w:rPr>
                <w:rFonts w:cstheme="minorHAnsi"/>
              </w:rPr>
              <w:t>My primary responsibilities include:</w:t>
            </w:r>
          </w:p>
          <w:p w14:paraId="72776071" w14:textId="77777777" w:rsidR="000066FE" w:rsidRPr="00391D28" w:rsidRDefault="000066FE" w:rsidP="00AD0005">
            <w:pPr>
              <w:contextualSpacing w:val="0"/>
              <w:rPr>
                <w:rFonts w:cstheme="minorHAnsi"/>
              </w:rPr>
            </w:pPr>
          </w:p>
          <w:p w14:paraId="68BBD1B9" w14:textId="77777777" w:rsidR="00391D28" w:rsidRPr="00391D28" w:rsidRDefault="00391D28" w:rsidP="00391D28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eastAsia="Times New Roman" w:cstheme="minorHAnsi"/>
                <w:lang w:val="en-IN" w:eastAsia="en-IN"/>
              </w:rPr>
            </w:pPr>
            <w:r w:rsidRPr="00C803E6">
              <w:rPr>
                <w:rFonts w:eastAsia="Times New Roman" w:cstheme="minorHAnsi"/>
                <w:b/>
                <w:bCs/>
                <w:lang w:val="en-IN" w:eastAsia="en-IN"/>
              </w:rPr>
              <w:t>Explainer Videos</w:t>
            </w:r>
            <w:r w:rsidRPr="00391D28">
              <w:rPr>
                <w:rFonts w:eastAsia="Times New Roman" w:cstheme="minorHAnsi"/>
                <w:lang w:val="en-IN" w:eastAsia="en-IN"/>
              </w:rPr>
              <w:t>: Creating clear and compelling explainer videos that simplify concepts and drive audience understanding.</w:t>
            </w:r>
          </w:p>
          <w:p w14:paraId="08699E05" w14:textId="77777777" w:rsidR="00391D28" w:rsidRPr="00391D28" w:rsidRDefault="00391D28" w:rsidP="00391D28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eastAsia="Times New Roman" w:cstheme="minorHAnsi"/>
                <w:lang w:val="en-IN" w:eastAsia="en-IN"/>
              </w:rPr>
            </w:pPr>
            <w:r w:rsidRPr="00C803E6">
              <w:rPr>
                <w:rFonts w:eastAsia="Times New Roman" w:cstheme="minorHAnsi"/>
                <w:b/>
                <w:bCs/>
                <w:lang w:val="en-IN" w:eastAsia="en-IN"/>
              </w:rPr>
              <w:t>Promotional Content</w:t>
            </w:r>
            <w:r w:rsidRPr="00391D28">
              <w:rPr>
                <w:rFonts w:eastAsia="Times New Roman" w:cstheme="minorHAnsi"/>
                <w:lang w:val="en-IN" w:eastAsia="en-IN"/>
              </w:rPr>
              <w:t>: Designing and animating promotional videos and materials for campaigns, increasing brand visibility and reach.</w:t>
            </w:r>
          </w:p>
          <w:p w14:paraId="56DFEA4D" w14:textId="77777777" w:rsidR="00391D28" w:rsidRPr="00C803E6" w:rsidRDefault="00391D28" w:rsidP="00391D28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eastAsia="Times New Roman" w:cstheme="minorHAnsi"/>
                <w:lang w:val="en-IN" w:eastAsia="en-IN"/>
              </w:rPr>
            </w:pPr>
            <w:r w:rsidRPr="00C803E6">
              <w:rPr>
                <w:rFonts w:eastAsia="Times New Roman" w:cstheme="minorHAnsi"/>
                <w:b/>
                <w:bCs/>
                <w:lang w:val="en-IN" w:eastAsia="en-IN"/>
              </w:rPr>
              <w:t>Educational Videos</w:t>
            </w:r>
            <w:r w:rsidRPr="00391D28">
              <w:rPr>
                <w:rFonts w:eastAsia="Times New Roman" w:cstheme="minorHAnsi"/>
                <w:lang w:val="en-IN" w:eastAsia="en-IN"/>
              </w:rPr>
              <w:t>: Crafting informative and engaging educational content to facilitate learning and knowledge retention.</w:t>
            </w:r>
          </w:p>
          <w:p w14:paraId="672C668F" w14:textId="77777777" w:rsidR="00B4142B" w:rsidRPr="00391D28" w:rsidRDefault="00B4142B" w:rsidP="00391D28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eastAsia="Times New Roman" w:cstheme="minorHAnsi"/>
                <w:lang w:val="en-IN" w:eastAsia="en-IN"/>
              </w:rPr>
            </w:pPr>
            <w:r w:rsidRPr="00C803E6">
              <w:rPr>
                <w:rStyle w:val="Strong"/>
                <w:rFonts w:cstheme="minorHAnsi"/>
              </w:rPr>
              <w:t>SaaS Videos</w:t>
            </w:r>
            <w:r w:rsidRPr="00C803E6">
              <w:rPr>
                <w:rFonts w:cstheme="minorHAnsi"/>
              </w:rPr>
              <w:t>: Designing animation and video content for Software as a Service (SaaS) products, effectively communicating features and benefits.</w:t>
            </w:r>
          </w:p>
          <w:p w14:paraId="2D676CF1" w14:textId="77777777" w:rsidR="00391D28" w:rsidRPr="00F45BB6" w:rsidRDefault="00391D28" w:rsidP="001D0BF1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C803E6">
              <w:rPr>
                <w:rFonts w:eastAsia="Times New Roman" w:cstheme="minorHAnsi"/>
                <w:b/>
                <w:bCs/>
                <w:lang w:val="en-IN" w:eastAsia="en-IN"/>
              </w:rPr>
              <w:t>Social Media &amp; iGaming</w:t>
            </w:r>
            <w:r w:rsidRPr="00391D28">
              <w:rPr>
                <w:rFonts w:eastAsia="Times New Roman" w:cstheme="minorHAnsi"/>
                <w:lang w:val="en-IN" w:eastAsia="en-IN"/>
              </w:rPr>
              <w:t>: Producing dynamic content tailored for social media platforms, including iGaming videos, to engage and expand online audiences.</w:t>
            </w:r>
          </w:p>
        </w:tc>
      </w:tr>
      <w:tr w:rsidR="00F61DF9" w:rsidRPr="008F0ED6" w14:paraId="63F3C883" w14:textId="77777777" w:rsidTr="00F61DF9">
        <w:tc>
          <w:tcPr>
            <w:tcW w:w="9355" w:type="dxa"/>
            <w:tcMar>
              <w:top w:w="216" w:type="dxa"/>
            </w:tcMar>
          </w:tcPr>
          <w:p w14:paraId="5500DAB0" w14:textId="77777777" w:rsidR="00F61DF9" w:rsidRPr="008F0ED6" w:rsidRDefault="00156C1A" w:rsidP="00F61DF9">
            <w:pPr>
              <w:pStyle w:val="Heading3"/>
              <w:contextualSpacing w:val="0"/>
              <w:outlineLvl w:val="2"/>
              <w:rPr>
                <w:caps w:val="0"/>
              </w:rPr>
            </w:pPr>
            <w:r>
              <w:rPr>
                <w:caps w:val="0"/>
              </w:rPr>
              <w:t xml:space="preserve">Jan </w:t>
            </w:r>
            <w:r w:rsidR="00391D28">
              <w:rPr>
                <w:caps w:val="0"/>
              </w:rPr>
              <w:t xml:space="preserve">2019 </w:t>
            </w:r>
            <w:r w:rsidR="00391D28" w:rsidRPr="008F0ED6">
              <w:rPr>
                <w:caps w:val="0"/>
              </w:rPr>
              <w:t>–</w:t>
            </w:r>
            <w:r w:rsidR="00F61DF9" w:rsidRPr="008F0ED6">
              <w:rPr>
                <w:caps w:val="0"/>
              </w:rPr>
              <w:t xml:space="preserve"> </w:t>
            </w:r>
            <w:r>
              <w:rPr>
                <w:caps w:val="0"/>
              </w:rPr>
              <w:t>Apr 2019</w:t>
            </w:r>
          </w:p>
          <w:p w14:paraId="1CD2875A" w14:textId="77777777" w:rsidR="00F61DF9" w:rsidRPr="00C803E6" w:rsidRDefault="00156C1A" w:rsidP="00F61DF9">
            <w:pPr>
              <w:pStyle w:val="Heading2"/>
              <w:contextualSpacing w:val="0"/>
              <w:outlineLvl w:val="1"/>
              <w:rPr>
                <w:rFonts w:ascii="Arial Narrow" w:hAnsi="Arial Narrow"/>
                <w:caps w:val="0"/>
                <w:sz w:val="24"/>
                <w:szCs w:val="24"/>
              </w:rPr>
            </w:pPr>
            <w:r w:rsidRPr="00C803E6">
              <w:rPr>
                <w:rFonts w:ascii="Arial Narrow" w:hAnsi="Arial Narrow"/>
                <w:caps w:val="0"/>
                <w:sz w:val="24"/>
                <w:szCs w:val="24"/>
              </w:rPr>
              <w:t>Motion Graphics Designer</w:t>
            </w:r>
            <w:r w:rsidR="00016237" w:rsidRPr="00C803E6">
              <w:rPr>
                <w:rFonts w:ascii="Arial Narrow" w:hAnsi="Arial Narrow"/>
                <w:caps w:val="0"/>
                <w:sz w:val="24"/>
                <w:szCs w:val="24"/>
              </w:rPr>
              <w:t xml:space="preserve"> | </w:t>
            </w:r>
            <w:r w:rsidRPr="00C803E6">
              <w:rPr>
                <w:rStyle w:val="SubtleReference"/>
                <w:rFonts w:ascii="Arial Narrow" w:hAnsi="Arial Narrow"/>
                <w:b/>
                <w:caps w:val="0"/>
                <w:color w:val="747474" w:themeColor="background2" w:themeShade="80"/>
                <w:sz w:val="24"/>
                <w:szCs w:val="24"/>
              </w:rPr>
              <w:t>S</w:t>
            </w:r>
            <w:r w:rsidRPr="00C803E6">
              <w:rPr>
                <w:rStyle w:val="SubtleReference"/>
                <w:rFonts w:ascii="Arial Narrow" w:hAnsi="Arial Narrow"/>
                <w:b/>
                <w:color w:val="747474" w:themeColor="background2" w:themeShade="80"/>
                <w:sz w:val="24"/>
                <w:szCs w:val="24"/>
              </w:rPr>
              <w:t>MP pvt ltd</w:t>
            </w:r>
          </w:p>
          <w:p w14:paraId="539F535F" w14:textId="739FEA61" w:rsidR="00156C1A" w:rsidRPr="00C803E6" w:rsidRDefault="00217769" w:rsidP="00156C1A">
            <w:pPr>
              <w:pStyle w:val="NormalWeb"/>
              <w:rPr>
                <w:rFonts w:asciiTheme="minorHAnsi" w:eastAsia="Times New Roman" w:hAnsiTheme="minorHAnsi" w:cstheme="minorHAnsi"/>
                <w:sz w:val="22"/>
                <w:szCs w:val="22"/>
                <w:lang w:val="en-IN" w:eastAsia="en-IN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</w:t>
            </w:r>
            <w:r w:rsidR="00156C1A" w:rsidRPr="00C803E6">
              <w:rPr>
                <w:rFonts w:asciiTheme="minorHAnsi" w:hAnsiTheme="minorHAnsi" w:cstheme="minorHAnsi"/>
                <w:sz w:val="22"/>
                <w:szCs w:val="22"/>
              </w:rPr>
              <w:t xml:space="preserve"> was a Production House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and was</w:t>
            </w:r>
            <w:r w:rsidR="00156C1A" w:rsidRPr="00C803E6">
              <w:rPr>
                <w:rFonts w:asciiTheme="minorHAnsi" w:eastAsia="Times New Roman" w:hAnsiTheme="minorHAnsi" w:cstheme="minorHAnsi"/>
                <w:sz w:val="22"/>
                <w:szCs w:val="22"/>
                <w:lang w:val="en-IN" w:eastAsia="en-IN"/>
              </w:rPr>
              <w:t xml:space="preserve"> responsible for creating visually compelling content across various formats. My key contributions included:</w:t>
            </w:r>
          </w:p>
          <w:p w14:paraId="224E4EE3" w14:textId="77777777" w:rsidR="00156C1A" w:rsidRPr="00156C1A" w:rsidRDefault="00156C1A" w:rsidP="00156C1A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theme="minorHAnsi"/>
                <w:lang w:val="en-IN" w:eastAsia="en-IN"/>
              </w:rPr>
            </w:pPr>
            <w:r w:rsidRPr="00C803E6">
              <w:rPr>
                <w:rFonts w:eastAsia="Times New Roman" w:cstheme="minorHAnsi"/>
                <w:b/>
                <w:bCs/>
                <w:lang w:val="en-IN" w:eastAsia="en-IN"/>
              </w:rPr>
              <w:t>Commercial Advertising</w:t>
            </w:r>
            <w:r w:rsidRPr="00156C1A">
              <w:rPr>
                <w:rFonts w:eastAsia="Times New Roman" w:cstheme="minorHAnsi"/>
                <w:lang w:val="en-IN" w:eastAsia="en-IN"/>
              </w:rPr>
              <w:t>: Designing and animating high-impact commercial ads, ensuring alignment with brand identity and client objectives.</w:t>
            </w:r>
          </w:p>
          <w:p w14:paraId="3135191B" w14:textId="77777777" w:rsidR="00156C1A" w:rsidRPr="00156C1A" w:rsidRDefault="00156C1A" w:rsidP="00156C1A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theme="minorHAnsi"/>
                <w:lang w:val="en-IN" w:eastAsia="en-IN"/>
              </w:rPr>
            </w:pPr>
            <w:r w:rsidRPr="00C803E6">
              <w:rPr>
                <w:rFonts w:eastAsia="Times New Roman" w:cstheme="minorHAnsi"/>
                <w:b/>
                <w:bCs/>
                <w:lang w:val="en-IN" w:eastAsia="en-IN"/>
              </w:rPr>
              <w:t>Logo Animation</w:t>
            </w:r>
            <w:r w:rsidRPr="00156C1A">
              <w:rPr>
                <w:rFonts w:eastAsia="Times New Roman" w:cstheme="minorHAnsi"/>
                <w:lang w:val="en-IN" w:eastAsia="en-IN"/>
              </w:rPr>
              <w:t>: Crafting unique and engaging logo animations that enhanced brand recognition and visual appeal.</w:t>
            </w:r>
          </w:p>
          <w:p w14:paraId="5D10F4F4" w14:textId="77777777" w:rsidR="0006781F" w:rsidRPr="00C803E6" w:rsidRDefault="00156C1A" w:rsidP="00F45BB6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theme="minorHAnsi"/>
                <w:lang w:val="en-IN" w:eastAsia="en-IN"/>
              </w:rPr>
            </w:pPr>
            <w:r w:rsidRPr="00C803E6">
              <w:rPr>
                <w:rFonts w:eastAsia="Times New Roman" w:cstheme="minorHAnsi"/>
                <w:b/>
                <w:bCs/>
                <w:lang w:val="en-IN" w:eastAsia="en-IN"/>
              </w:rPr>
              <w:t>Animated Graphics for Live Events</w:t>
            </w:r>
            <w:r w:rsidRPr="00156C1A">
              <w:rPr>
                <w:rFonts w:eastAsia="Times New Roman" w:cstheme="minorHAnsi"/>
                <w:lang w:val="en-IN" w:eastAsia="en-IN"/>
              </w:rPr>
              <w:t>: Producing dynamic animated graphics to complement live event presentations, ensuring seamless integration with real-time visuals.</w:t>
            </w:r>
          </w:p>
          <w:p w14:paraId="6E920DCE" w14:textId="77777777" w:rsidR="00C76C50" w:rsidRDefault="00C76C50" w:rsidP="00F45BB6">
            <w:pPr>
              <w:pStyle w:val="Heading3"/>
              <w:contextualSpacing w:val="0"/>
              <w:outlineLvl w:val="2"/>
              <w:rPr>
                <w:rFonts w:cstheme="minorHAnsi"/>
                <w:caps w:val="0"/>
              </w:rPr>
            </w:pPr>
          </w:p>
          <w:p w14:paraId="74287784" w14:textId="77777777" w:rsidR="00F45BB6" w:rsidRPr="00C76C50" w:rsidRDefault="00F45BB6" w:rsidP="00F45BB6">
            <w:pPr>
              <w:pStyle w:val="Heading3"/>
              <w:contextualSpacing w:val="0"/>
              <w:outlineLvl w:val="2"/>
              <w:rPr>
                <w:rFonts w:cstheme="minorHAnsi"/>
                <w:caps w:val="0"/>
              </w:rPr>
            </w:pPr>
            <w:r w:rsidRPr="00C76C50">
              <w:rPr>
                <w:rFonts w:cstheme="minorHAnsi"/>
                <w:caps w:val="0"/>
              </w:rPr>
              <w:t>Mar 2018 – Nov 2018</w:t>
            </w:r>
          </w:p>
          <w:p w14:paraId="4F7E0182" w14:textId="77777777" w:rsidR="00F45BB6" w:rsidRPr="00C803E6" w:rsidRDefault="00F45BB6" w:rsidP="00F45BB6">
            <w:pPr>
              <w:pStyle w:val="Heading2"/>
              <w:contextualSpacing w:val="0"/>
              <w:outlineLvl w:val="1"/>
              <w:rPr>
                <w:rStyle w:val="SubtleReference"/>
                <w:rFonts w:ascii="Arial Narrow" w:hAnsi="Arial Narrow"/>
                <w:b/>
                <w:caps w:val="0"/>
                <w:color w:val="747474" w:themeColor="background2" w:themeShade="80"/>
                <w:sz w:val="24"/>
                <w:szCs w:val="24"/>
              </w:rPr>
            </w:pPr>
            <w:r w:rsidRPr="00C803E6">
              <w:rPr>
                <w:rFonts w:ascii="Arial Narrow" w:hAnsi="Arial Narrow"/>
                <w:caps w:val="0"/>
                <w:sz w:val="24"/>
                <w:szCs w:val="24"/>
              </w:rPr>
              <w:t>Motion Graphics Designer</w:t>
            </w:r>
            <w:r w:rsidR="00016237" w:rsidRPr="00C803E6">
              <w:rPr>
                <w:rFonts w:ascii="Arial Narrow" w:hAnsi="Arial Narrow"/>
                <w:caps w:val="0"/>
                <w:sz w:val="24"/>
                <w:szCs w:val="24"/>
              </w:rPr>
              <w:t xml:space="preserve"> | </w:t>
            </w:r>
            <w:r w:rsidR="00016237" w:rsidRPr="00C803E6">
              <w:rPr>
                <w:rStyle w:val="SubtleReference"/>
                <w:rFonts w:ascii="Arial Narrow" w:hAnsi="Arial Narrow"/>
                <w:b/>
                <w:caps w:val="0"/>
                <w:color w:val="747474" w:themeColor="background2" w:themeShade="80"/>
                <w:sz w:val="24"/>
                <w:szCs w:val="24"/>
              </w:rPr>
              <w:t>APEKSHA TELECOM</w:t>
            </w:r>
          </w:p>
          <w:p w14:paraId="300CAA20" w14:textId="77777777" w:rsidR="0006781F" w:rsidRPr="00156C1A" w:rsidRDefault="0006781F" w:rsidP="00F45BB6">
            <w:pPr>
              <w:pStyle w:val="Heading2"/>
              <w:contextualSpacing w:val="0"/>
              <w:outlineLvl w:val="1"/>
              <w:rPr>
                <w:rFonts w:ascii="Arial Narrow" w:hAnsi="Arial Narrow"/>
                <w:b w:val="0"/>
                <w:caps w:val="0"/>
                <w:color w:val="747474" w:themeColor="background2" w:themeShade="80"/>
                <w:sz w:val="24"/>
                <w:szCs w:val="24"/>
              </w:rPr>
            </w:pPr>
          </w:p>
          <w:p w14:paraId="70E7558E" w14:textId="77777777" w:rsidR="00F45BB6" w:rsidRPr="00C76C50" w:rsidRDefault="00F45BB6" w:rsidP="00F45BB6">
            <w:pPr>
              <w:pStyle w:val="Heading3"/>
              <w:contextualSpacing w:val="0"/>
              <w:outlineLvl w:val="2"/>
              <w:rPr>
                <w:rFonts w:cstheme="minorHAnsi"/>
                <w:caps w:val="0"/>
              </w:rPr>
            </w:pPr>
            <w:r w:rsidRPr="00C76C50">
              <w:rPr>
                <w:rFonts w:cstheme="minorHAnsi"/>
                <w:caps w:val="0"/>
              </w:rPr>
              <w:t>Aug 2017 – Dec 2017</w:t>
            </w:r>
          </w:p>
          <w:p w14:paraId="75CA10CF" w14:textId="77777777" w:rsidR="00F61DF9" w:rsidRPr="00C803E6" w:rsidRDefault="00F45BB6" w:rsidP="00F45BB6">
            <w:pPr>
              <w:pStyle w:val="Heading2"/>
              <w:contextualSpacing w:val="0"/>
              <w:outlineLvl w:val="1"/>
              <w:rPr>
                <w:rFonts w:ascii="Arial Narrow" w:hAnsi="Arial Narrow"/>
                <w:caps w:val="0"/>
                <w:sz w:val="24"/>
                <w:szCs w:val="24"/>
              </w:rPr>
            </w:pPr>
            <w:r w:rsidRPr="00C803E6">
              <w:rPr>
                <w:rFonts w:ascii="Arial Narrow" w:hAnsi="Arial Narrow"/>
                <w:caps w:val="0"/>
                <w:sz w:val="24"/>
                <w:szCs w:val="24"/>
              </w:rPr>
              <w:t>VFX Roto and Paint Artist</w:t>
            </w:r>
            <w:r w:rsidR="00016237" w:rsidRPr="00C803E6">
              <w:rPr>
                <w:rFonts w:ascii="Arial Narrow" w:hAnsi="Arial Narrow"/>
                <w:caps w:val="0"/>
                <w:sz w:val="24"/>
                <w:szCs w:val="24"/>
              </w:rPr>
              <w:t xml:space="preserve"> | </w:t>
            </w:r>
            <w:r w:rsidRPr="00C803E6">
              <w:rPr>
                <w:rStyle w:val="SubtleReference"/>
                <w:rFonts w:ascii="Arial Narrow" w:hAnsi="Arial Narrow"/>
                <w:b/>
                <w:color w:val="747474" w:themeColor="background2" w:themeShade="80"/>
                <w:sz w:val="24"/>
                <w:szCs w:val="24"/>
              </w:rPr>
              <w:t>Triangle bERRY</w:t>
            </w:r>
          </w:p>
        </w:tc>
      </w:tr>
    </w:tbl>
    <w:sdt>
      <w:sdtPr>
        <w:rPr>
          <w:caps w:val="0"/>
        </w:rPr>
        <w:alias w:val="Education:"/>
        <w:tag w:val="Education:"/>
        <w:id w:val="-1908763273"/>
        <w:placeholder>
          <w:docPart w:val="068FD3F870F641BA8CB7EFD74A83268A"/>
        </w:placeholder>
        <w:temporary/>
        <w:showingPlcHdr/>
        <w15:appearance w15:val="hidden"/>
      </w:sdtPr>
      <w:sdtEndPr/>
      <w:sdtContent>
        <w:p w14:paraId="1A603869" w14:textId="77777777" w:rsidR="00DA59AA" w:rsidRPr="008F0ED6" w:rsidRDefault="00DA59AA" w:rsidP="0097790C">
          <w:pPr>
            <w:pStyle w:val="Heading1"/>
            <w:rPr>
              <w:caps w:val="0"/>
            </w:rPr>
          </w:pPr>
          <w:r w:rsidRPr="008F0ED6">
            <w:rPr>
              <w:caps w:val="0"/>
            </w:rPr>
            <w:t>Education</w:t>
          </w:r>
        </w:p>
      </w:sdtContent>
    </w:sdt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ducation layout table"/>
      </w:tblPr>
      <w:tblGrid>
        <w:gridCol w:w="9290"/>
      </w:tblGrid>
      <w:tr w:rsidR="001D0BF1" w:rsidRPr="008F0ED6" w14:paraId="6CDD9598" w14:textId="77777777" w:rsidTr="00D66A52">
        <w:tc>
          <w:tcPr>
            <w:tcW w:w="9355" w:type="dxa"/>
          </w:tcPr>
          <w:p w14:paraId="7860E06B" w14:textId="77777777" w:rsidR="006513B0" w:rsidRPr="00C803E6" w:rsidRDefault="006513B0" w:rsidP="006513B0">
            <w:pPr>
              <w:pStyle w:val="Heading2"/>
              <w:contextualSpacing w:val="0"/>
              <w:outlineLvl w:val="1"/>
              <w:rPr>
                <w:rStyle w:val="SubtleReference"/>
                <w:rFonts w:ascii="Arial Narrow" w:hAnsi="Arial Narrow"/>
                <w:sz w:val="24"/>
                <w:szCs w:val="24"/>
              </w:rPr>
            </w:pPr>
            <w:r w:rsidRPr="00C803E6">
              <w:rPr>
                <w:rFonts w:ascii="Arial Narrow" w:hAnsi="Arial Narrow"/>
                <w:caps w:val="0"/>
                <w:sz w:val="24"/>
                <w:szCs w:val="24"/>
              </w:rPr>
              <w:t>Diploma in VFX and Animation |</w:t>
            </w:r>
            <w:r w:rsidRPr="00C803E6">
              <w:rPr>
                <w:rFonts w:ascii="Arial Narrow" w:hAnsi="Arial Narrow"/>
                <w:caps w:val="0"/>
                <w:color w:val="3A3A3A" w:themeColor="background2" w:themeShade="40"/>
                <w:sz w:val="24"/>
                <w:szCs w:val="24"/>
              </w:rPr>
              <w:t xml:space="preserve"> </w:t>
            </w:r>
            <w:r w:rsidRPr="00C803E6">
              <w:rPr>
                <w:rStyle w:val="SubtleReference"/>
                <w:rFonts w:ascii="Arial Narrow" w:hAnsi="Arial Narrow"/>
                <w:b/>
                <w:color w:val="747474" w:themeColor="background2" w:themeShade="80"/>
                <w:sz w:val="24"/>
                <w:szCs w:val="24"/>
              </w:rPr>
              <w:t>Frameboxx, New Delhi, india</w:t>
            </w:r>
          </w:p>
          <w:p w14:paraId="378E65A1" w14:textId="77777777" w:rsidR="007538DC" w:rsidRPr="00C803E6" w:rsidRDefault="006513B0" w:rsidP="00C76C50">
            <w:pPr>
              <w:pStyle w:val="Heading2"/>
              <w:outlineLvl w:val="1"/>
              <w:rPr>
                <w:b w:val="0"/>
                <w:caps w:val="0"/>
                <w:color w:val="595959" w:themeColor="text1" w:themeTint="A6"/>
                <w:sz w:val="22"/>
                <w:szCs w:val="22"/>
              </w:rPr>
            </w:pPr>
            <w:r w:rsidRPr="00C803E6">
              <w:rPr>
                <w:b w:val="0"/>
                <w:caps w:val="0"/>
                <w:color w:val="595959" w:themeColor="text1" w:themeTint="A6"/>
                <w:sz w:val="22"/>
                <w:szCs w:val="22"/>
              </w:rPr>
              <w:t xml:space="preserve">specialized in Visual Effects, </w:t>
            </w:r>
            <w:r w:rsidRPr="00C803E6">
              <w:rPr>
                <w:b w:val="0"/>
                <w:color w:val="595959" w:themeColor="text1" w:themeTint="A6"/>
                <w:sz w:val="22"/>
                <w:szCs w:val="22"/>
              </w:rPr>
              <w:t>M</w:t>
            </w:r>
            <w:r w:rsidRPr="00C803E6">
              <w:rPr>
                <w:rStyle w:val="Strong"/>
                <w:caps w:val="0"/>
                <w:color w:val="595959" w:themeColor="text1" w:themeTint="A6"/>
                <w:sz w:val="22"/>
                <w:szCs w:val="22"/>
              </w:rPr>
              <w:t>otion Graphics, Compositing</w:t>
            </w:r>
            <w:r w:rsidRPr="00C803E6">
              <w:rPr>
                <w:caps w:val="0"/>
                <w:color w:val="595959" w:themeColor="text1" w:themeTint="A6"/>
                <w:sz w:val="22"/>
                <w:szCs w:val="22"/>
              </w:rPr>
              <w:t xml:space="preserve">, </w:t>
            </w:r>
            <w:r w:rsidRPr="00C803E6">
              <w:rPr>
                <w:b w:val="0"/>
                <w:caps w:val="0"/>
                <w:color w:val="595959" w:themeColor="text1" w:themeTint="A6"/>
                <w:sz w:val="22"/>
                <w:szCs w:val="22"/>
              </w:rPr>
              <w:t>Visual</w:t>
            </w:r>
            <w:r w:rsidRPr="00C803E6">
              <w:rPr>
                <w:rStyle w:val="Strong"/>
                <w:caps w:val="0"/>
                <w:color w:val="595959" w:themeColor="text1" w:themeTint="A6"/>
                <w:sz w:val="22"/>
                <w:szCs w:val="22"/>
              </w:rPr>
              <w:t xml:space="preserve"> Storytelling </w:t>
            </w:r>
            <w:r w:rsidRPr="00C803E6">
              <w:rPr>
                <w:b w:val="0"/>
                <w:caps w:val="0"/>
                <w:color w:val="595959" w:themeColor="text1" w:themeTint="A6"/>
                <w:sz w:val="22"/>
                <w:szCs w:val="22"/>
              </w:rPr>
              <w:t>and animation techniques, with hands-on experience using industry-standard software to create high-quality digital content</w:t>
            </w:r>
          </w:p>
        </w:tc>
      </w:tr>
      <w:tr w:rsidR="00F61DF9" w:rsidRPr="008F0ED6" w14:paraId="0E245971" w14:textId="77777777" w:rsidTr="00F61DF9">
        <w:tc>
          <w:tcPr>
            <w:tcW w:w="9355" w:type="dxa"/>
            <w:tcMar>
              <w:top w:w="216" w:type="dxa"/>
            </w:tcMar>
          </w:tcPr>
          <w:p w14:paraId="4B65AB19" w14:textId="77777777" w:rsidR="006513B0" w:rsidRDefault="00C76C50" w:rsidP="00C76C50">
            <w:pPr>
              <w:pStyle w:val="Heading2"/>
              <w:contextualSpacing w:val="0"/>
              <w:outlineLvl w:val="1"/>
              <w:rPr>
                <w:rStyle w:val="SubtleReference"/>
                <w:rFonts w:ascii="Arial Narrow" w:hAnsi="Arial Narrow"/>
                <w:b/>
                <w:color w:val="747474" w:themeColor="background2" w:themeShade="80"/>
                <w:sz w:val="24"/>
                <w:szCs w:val="24"/>
              </w:rPr>
            </w:pPr>
            <w:r w:rsidRPr="00C803E6">
              <w:rPr>
                <w:rFonts w:ascii="Arial Narrow" w:hAnsi="Arial Narrow"/>
                <w:caps w:val="0"/>
                <w:sz w:val="24"/>
                <w:szCs w:val="24"/>
              </w:rPr>
              <w:t>Bachelor of Art |</w:t>
            </w:r>
            <w:r w:rsidRPr="00C803E6">
              <w:rPr>
                <w:rFonts w:ascii="Arial Narrow" w:hAnsi="Arial Narrow"/>
                <w:caps w:val="0"/>
                <w:color w:val="3A3A3A" w:themeColor="background2" w:themeShade="40"/>
                <w:sz w:val="24"/>
                <w:szCs w:val="24"/>
              </w:rPr>
              <w:t xml:space="preserve"> </w:t>
            </w:r>
            <w:r w:rsidRPr="00C803E6">
              <w:rPr>
                <w:rStyle w:val="SubtleReference"/>
                <w:rFonts w:ascii="Arial Narrow" w:hAnsi="Arial Narrow"/>
                <w:b/>
                <w:caps w:val="0"/>
                <w:color w:val="747474" w:themeColor="background2" w:themeShade="80"/>
                <w:sz w:val="24"/>
                <w:szCs w:val="24"/>
              </w:rPr>
              <w:t>C</w:t>
            </w:r>
            <w:r w:rsidRPr="00C803E6">
              <w:rPr>
                <w:rStyle w:val="SubtleReference"/>
                <w:rFonts w:ascii="Arial Narrow" w:hAnsi="Arial Narrow"/>
                <w:b/>
                <w:color w:val="747474" w:themeColor="background2" w:themeShade="80"/>
                <w:sz w:val="24"/>
                <w:szCs w:val="24"/>
              </w:rPr>
              <w:t>SJMU, Kanpur, india</w:t>
            </w:r>
          </w:p>
          <w:p w14:paraId="0345218A" w14:textId="63FE144D" w:rsidR="00217769" w:rsidRPr="00217769" w:rsidRDefault="00217769" w:rsidP="00C76C50">
            <w:pPr>
              <w:pStyle w:val="Heading2"/>
              <w:contextualSpacing w:val="0"/>
              <w:outlineLvl w:val="1"/>
              <w:rPr>
                <w:rFonts w:cstheme="minorHAnsi"/>
                <w:b w:val="0"/>
                <w:caps w:val="0"/>
                <w:color w:val="747474" w:themeColor="background2" w:themeShade="80"/>
                <w:sz w:val="22"/>
                <w:szCs w:val="22"/>
              </w:rPr>
            </w:pPr>
            <w:r w:rsidRPr="00AE7721">
              <w:rPr>
                <w:rFonts w:cstheme="minorHAnsi"/>
                <w:b w:val="0"/>
                <w:caps w:val="0"/>
                <w:color w:val="595959" w:themeColor="text1" w:themeTint="A6"/>
                <w:sz w:val="22"/>
                <w:szCs w:val="22"/>
              </w:rPr>
              <w:t>This education has equipped one with a k</w:t>
            </w:r>
            <w:r w:rsidR="00AE7721" w:rsidRPr="00AE7721">
              <w:rPr>
                <w:rFonts w:cstheme="minorHAnsi"/>
                <w:b w:val="0"/>
                <w:caps w:val="0"/>
                <w:color w:val="595959" w:themeColor="text1" w:themeTint="A6"/>
                <w:sz w:val="22"/>
                <w:szCs w:val="22"/>
              </w:rPr>
              <w:t>een</w:t>
            </w:r>
            <w:r w:rsidRPr="00AE7721">
              <w:rPr>
                <w:rFonts w:cstheme="minorHAnsi"/>
                <w:b w:val="0"/>
                <w:caps w:val="0"/>
                <w:color w:val="595959" w:themeColor="text1" w:themeTint="A6"/>
                <w:sz w:val="22"/>
                <w:szCs w:val="22"/>
              </w:rPr>
              <w:t xml:space="preserve"> eye for creativity, a solid understanding of design</w:t>
            </w:r>
            <w:r w:rsidR="00AE7721" w:rsidRPr="00AE7721">
              <w:rPr>
                <w:rFonts w:cstheme="minorHAnsi"/>
                <w:b w:val="0"/>
                <w:caps w:val="0"/>
                <w:color w:val="595959" w:themeColor="text1" w:themeTint="A6"/>
                <w:sz w:val="22"/>
                <w:szCs w:val="22"/>
              </w:rPr>
              <w:t xml:space="preserve"> principles, and the ability to adapt artistic skills to various mediums and platforms.</w:t>
            </w:r>
          </w:p>
        </w:tc>
      </w:tr>
    </w:tbl>
    <w:p w14:paraId="23880146" w14:textId="77777777" w:rsidR="00486277" w:rsidRPr="008F0ED6" w:rsidRDefault="0006781F" w:rsidP="00486277">
      <w:pPr>
        <w:pStyle w:val="Heading1"/>
        <w:rPr>
          <w:caps w:val="0"/>
        </w:rPr>
      </w:pPr>
      <w:r>
        <w:rPr>
          <w:caps w:val="0"/>
        </w:rPr>
        <w:t xml:space="preserve">Technical  </w:t>
      </w:r>
      <w:sdt>
        <w:sdtPr>
          <w:rPr>
            <w:caps w:val="0"/>
          </w:rPr>
          <w:alias w:val="Skills:"/>
          <w:tag w:val="Skills:"/>
          <w:id w:val="-1392877668"/>
          <w:placeholder>
            <w:docPart w:val="5680C1904B3348F0BC9F8C5865EF8AB2"/>
          </w:placeholder>
          <w:temporary/>
          <w:showingPlcHdr/>
          <w15:appearance w15:val="hidden"/>
        </w:sdtPr>
        <w:sdtEndPr/>
        <w:sdtContent>
          <w:r w:rsidR="00486277" w:rsidRPr="008F0ED6">
            <w:rPr>
              <w:caps w:val="0"/>
            </w:rPr>
            <w:t>Skills</w:t>
          </w:r>
        </w:sdtContent>
      </w:sdt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kills layout table"/>
      </w:tblPr>
      <w:tblGrid>
        <w:gridCol w:w="4680"/>
        <w:gridCol w:w="4680"/>
      </w:tblGrid>
      <w:tr w:rsidR="003A0632" w:rsidRPr="008F0ED6" w14:paraId="4EF3063D" w14:textId="77777777" w:rsidTr="00CF1A49">
        <w:tc>
          <w:tcPr>
            <w:tcW w:w="4675" w:type="dxa"/>
          </w:tcPr>
          <w:p w14:paraId="57ADD673" w14:textId="59F32823" w:rsidR="005B384E" w:rsidRPr="006D3AA3" w:rsidRDefault="006D3AA3" w:rsidP="00E65C68">
            <w:pPr>
              <w:pStyle w:val="ListBullet"/>
              <w:numPr>
                <w:ilvl w:val="0"/>
                <w:numId w:val="0"/>
              </w:numPr>
              <w:ind w:left="360" w:hanging="360"/>
              <w:contextualSpacing w:val="0"/>
              <w:rPr>
                <w:b/>
                <w:color w:val="1D824C" w:themeColor="accent1"/>
              </w:rPr>
            </w:pPr>
            <w:r w:rsidRPr="006D3AA3">
              <w:rPr>
                <w:b/>
                <w:color w:val="1D824C" w:themeColor="accent1"/>
              </w:rPr>
              <w:t>Motion Graphics</w:t>
            </w:r>
            <w:r>
              <w:rPr>
                <w:b/>
                <w:color w:val="1D824C" w:themeColor="accent1"/>
              </w:rPr>
              <w:t>,</w:t>
            </w:r>
            <w:r w:rsidRPr="006D3AA3">
              <w:rPr>
                <w:b/>
                <w:color w:val="1D824C" w:themeColor="accent1"/>
              </w:rPr>
              <w:t xml:space="preserve"> Animation</w:t>
            </w:r>
            <w:r>
              <w:rPr>
                <w:b/>
                <w:color w:val="1D824C" w:themeColor="accent1"/>
              </w:rPr>
              <w:t xml:space="preserve"> &amp; Editing</w:t>
            </w:r>
            <w:r w:rsidRPr="006D3AA3">
              <w:rPr>
                <w:b/>
                <w:color w:val="1D824C" w:themeColor="accent1"/>
              </w:rPr>
              <w:t xml:space="preserve"> Software</w:t>
            </w:r>
          </w:p>
          <w:p w14:paraId="7141CEF3" w14:textId="77777777" w:rsidR="001E3120" w:rsidRPr="00C803E6" w:rsidRDefault="0006781F" w:rsidP="006E1507">
            <w:pPr>
              <w:pStyle w:val="ListBullet"/>
              <w:contextualSpacing w:val="0"/>
            </w:pPr>
            <w:r w:rsidRPr="00C803E6">
              <w:t>Adobe After Effects</w:t>
            </w:r>
          </w:p>
          <w:p w14:paraId="04AD4009" w14:textId="77777777" w:rsidR="008D38C0" w:rsidRPr="00C803E6" w:rsidRDefault="008D38C0" w:rsidP="008D38C0">
            <w:pPr>
              <w:pStyle w:val="ListBullet"/>
              <w:contextualSpacing w:val="0"/>
            </w:pPr>
            <w:r w:rsidRPr="00C803E6">
              <w:t xml:space="preserve">Adobe </w:t>
            </w:r>
            <w:r w:rsidR="006D3AA3" w:rsidRPr="00C803E6">
              <w:t>Premiere Pro</w:t>
            </w:r>
            <w:r w:rsidRPr="00C803E6">
              <w:t xml:space="preserve"> </w:t>
            </w:r>
          </w:p>
          <w:p w14:paraId="057E4136" w14:textId="77777777" w:rsidR="001F4E6D" w:rsidRPr="008F0ED6" w:rsidRDefault="006D3AA3" w:rsidP="006E1507">
            <w:pPr>
              <w:pStyle w:val="ListBullet"/>
              <w:contextualSpacing w:val="0"/>
            </w:pPr>
            <w:r w:rsidRPr="00C803E6">
              <w:t>Blender</w:t>
            </w:r>
          </w:p>
        </w:tc>
        <w:tc>
          <w:tcPr>
            <w:tcW w:w="4675" w:type="dxa"/>
            <w:tcMar>
              <w:left w:w="360" w:type="dxa"/>
            </w:tcMar>
          </w:tcPr>
          <w:p w14:paraId="46269500" w14:textId="6057AB6B" w:rsidR="005B384E" w:rsidRPr="006D3AA3" w:rsidRDefault="006D3AA3" w:rsidP="006D3AA3">
            <w:pPr>
              <w:pStyle w:val="ListBullet"/>
              <w:numPr>
                <w:ilvl w:val="0"/>
                <w:numId w:val="0"/>
              </w:numPr>
              <w:contextualSpacing w:val="0"/>
              <w:rPr>
                <w:b/>
                <w:color w:val="1D824C" w:themeColor="accent1"/>
              </w:rPr>
            </w:pPr>
            <w:r w:rsidRPr="006D3AA3">
              <w:rPr>
                <w:b/>
                <w:color w:val="1D824C" w:themeColor="accent1"/>
              </w:rPr>
              <w:t xml:space="preserve">Design &amp; Image Editing </w:t>
            </w:r>
            <w:r>
              <w:rPr>
                <w:b/>
                <w:color w:val="1D824C" w:themeColor="accent1"/>
              </w:rPr>
              <w:t>Software</w:t>
            </w:r>
          </w:p>
          <w:p w14:paraId="0BCD1EAE" w14:textId="77777777" w:rsidR="003A0632" w:rsidRPr="00C803E6" w:rsidRDefault="006D3AA3" w:rsidP="006D3AA3">
            <w:pPr>
              <w:pStyle w:val="ListBullet"/>
              <w:contextualSpacing w:val="0"/>
            </w:pPr>
            <w:r w:rsidRPr="00C803E6">
              <w:t xml:space="preserve">Adobe Illustrator  </w:t>
            </w:r>
          </w:p>
          <w:p w14:paraId="571EB41A" w14:textId="77777777" w:rsidR="001E3120" w:rsidRPr="00C803E6" w:rsidRDefault="006D3AA3" w:rsidP="006D3AA3">
            <w:pPr>
              <w:pStyle w:val="ListBullet"/>
              <w:contextualSpacing w:val="0"/>
            </w:pPr>
            <w:r w:rsidRPr="00C803E6">
              <w:t>Adobe Photoshop</w:t>
            </w:r>
          </w:p>
          <w:p w14:paraId="4FF040CE" w14:textId="77777777" w:rsidR="001E3120" w:rsidRPr="008F0ED6" w:rsidRDefault="001E3120" w:rsidP="006D3AA3">
            <w:pPr>
              <w:pStyle w:val="ListBullet"/>
              <w:numPr>
                <w:ilvl w:val="0"/>
                <w:numId w:val="0"/>
              </w:numPr>
              <w:ind w:left="360"/>
              <w:contextualSpacing w:val="0"/>
            </w:pPr>
          </w:p>
        </w:tc>
      </w:tr>
    </w:tbl>
    <w:p w14:paraId="5C431F1C" w14:textId="77777777" w:rsidR="00AD782D" w:rsidRPr="008F0ED6" w:rsidRDefault="006513B0" w:rsidP="0062312F">
      <w:pPr>
        <w:pStyle w:val="Heading1"/>
        <w:rPr>
          <w:caps w:val="0"/>
        </w:rPr>
      </w:pPr>
      <w:r>
        <w:rPr>
          <w:caps w:val="0"/>
        </w:rPr>
        <w:t>Portfolio</w:t>
      </w:r>
    </w:p>
    <w:p w14:paraId="160D63EB" w14:textId="77777777" w:rsidR="003F5101" w:rsidRPr="00C76C50" w:rsidRDefault="00AC6741" w:rsidP="006513B0">
      <w:pPr>
        <w:rPr>
          <w:rFonts w:ascii="Helvetica" w:hAnsi="Helvetica"/>
          <w:color w:val="1D824C" w:themeColor="accent1"/>
        </w:rPr>
      </w:pPr>
      <w:hyperlink r:id="rId9" w:history="1">
        <w:r w:rsidR="006513B0" w:rsidRPr="00C76C50">
          <w:rPr>
            <w:rStyle w:val="Hyperlink"/>
            <w:rFonts w:ascii="Helvetica" w:hAnsi="Helvetica"/>
            <w:color w:val="1D824C" w:themeColor="accent1"/>
          </w:rPr>
          <w:t>www.behance.net/sbhattmotion13</w:t>
        </w:r>
      </w:hyperlink>
    </w:p>
    <w:sectPr w:rsidR="003F5101" w:rsidRPr="00C76C50" w:rsidSect="005A1B10">
      <w:footerReference w:type="default" r:id="rId10"/>
      <w:headerReference w:type="first" r:id="rId11"/>
      <w:pgSz w:w="12240" w:h="15840" w:code="1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209D9" w14:textId="77777777" w:rsidR="00AC6741" w:rsidRDefault="00AC6741" w:rsidP="0068194B">
      <w:r>
        <w:separator/>
      </w:r>
    </w:p>
    <w:p w14:paraId="5C808A58" w14:textId="77777777" w:rsidR="00AC6741" w:rsidRDefault="00AC6741"/>
    <w:p w14:paraId="4A483ADE" w14:textId="77777777" w:rsidR="00AC6741" w:rsidRDefault="00AC6741"/>
  </w:endnote>
  <w:endnote w:type="continuationSeparator" w:id="0">
    <w:p w14:paraId="4090E96D" w14:textId="77777777" w:rsidR="00AC6741" w:rsidRDefault="00AC6741" w:rsidP="0068194B">
      <w:r>
        <w:continuationSeparator/>
      </w:r>
    </w:p>
    <w:p w14:paraId="1257C767" w14:textId="77777777" w:rsidR="00AC6741" w:rsidRDefault="00AC6741"/>
    <w:p w14:paraId="4C8974DD" w14:textId="77777777" w:rsidR="00AC6741" w:rsidRDefault="00AC67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5E5C0A" w14:textId="77777777" w:rsidR="002B2958" w:rsidRDefault="002B295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9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FEF8A" w14:textId="77777777" w:rsidR="00AC6741" w:rsidRDefault="00AC6741" w:rsidP="0068194B">
      <w:r>
        <w:separator/>
      </w:r>
    </w:p>
    <w:p w14:paraId="396573D9" w14:textId="77777777" w:rsidR="00AC6741" w:rsidRDefault="00AC6741"/>
    <w:p w14:paraId="041A2946" w14:textId="77777777" w:rsidR="00AC6741" w:rsidRDefault="00AC6741"/>
  </w:footnote>
  <w:footnote w:type="continuationSeparator" w:id="0">
    <w:p w14:paraId="00B3F7AD" w14:textId="77777777" w:rsidR="00AC6741" w:rsidRDefault="00AC6741" w:rsidP="0068194B">
      <w:r>
        <w:continuationSeparator/>
      </w:r>
    </w:p>
    <w:p w14:paraId="133161C5" w14:textId="77777777" w:rsidR="00AC6741" w:rsidRDefault="00AC6741"/>
    <w:p w14:paraId="688085B4" w14:textId="77777777" w:rsidR="00AC6741" w:rsidRDefault="00AC67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EF9C4" w14:textId="77777777" w:rsidR="00236D54" w:rsidRPr="004E01EB" w:rsidRDefault="00F476C4" w:rsidP="005A1B10">
    <w:pPr>
      <w:pStyle w:val="Header"/>
    </w:pPr>
    <w:r w:rsidRPr="004E01E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85CE07B" wp14:editId="6E1C962A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 descr="Header dividing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3D1DFF35" id="Straight Connector 5" o:spid="_x0000_s1026" alt="Header dividing line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08955D7B"/>
    <w:multiLevelType w:val="multilevel"/>
    <w:tmpl w:val="E5CEA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635215"/>
    <w:multiLevelType w:val="multilevel"/>
    <w:tmpl w:val="864A3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FD4007"/>
    <w:multiLevelType w:val="multilevel"/>
    <w:tmpl w:val="9148F2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2F2D1265"/>
    <w:multiLevelType w:val="multilevel"/>
    <w:tmpl w:val="812286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2"/>
  </w:num>
  <w:num w:numId="6">
    <w:abstractNumId w:val="3"/>
  </w:num>
  <w:num w:numId="7">
    <w:abstractNumId w:val="13"/>
  </w:num>
  <w:num w:numId="8">
    <w:abstractNumId w:val="2"/>
  </w:num>
  <w:num w:numId="9">
    <w:abstractNumId w:val="14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95"/>
    <w:rsid w:val="000001EF"/>
    <w:rsid w:val="000066FE"/>
    <w:rsid w:val="00007322"/>
    <w:rsid w:val="00007728"/>
    <w:rsid w:val="00015B75"/>
    <w:rsid w:val="00016237"/>
    <w:rsid w:val="00024584"/>
    <w:rsid w:val="00024730"/>
    <w:rsid w:val="00055E95"/>
    <w:rsid w:val="0006781F"/>
    <w:rsid w:val="0007021F"/>
    <w:rsid w:val="000B2BA5"/>
    <w:rsid w:val="000E1047"/>
    <w:rsid w:val="000E3BF3"/>
    <w:rsid w:val="000F2F8C"/>
    <w:rsid w:val="0010006E"/>
    <w:rsid w:val="001045A8"/>
    <w:rsid w:val="00114A91"/>
    <w:rsid w:val="001427E1"/>
    <w:rsid w:val="00156C1A"/>
    <w:rsid w:val="00163668"/>
    <w:rsid w:val="00171566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4E6D"/>
    <w:rsid w:val="001F6140"/>
    <w:rsid w:val="00203573"/>
    <w:rsid w:val="0020597D"/>
    <w:rsid w:val="00213B4C"/>
    <w:rsid w:val="00217769"/>
    <w:rsid w:val="002253B0"/>
    <w:rsid w:val="00236D54"/>
    <w:rsid w:val="00241D8C"/>
    <w:rsid w:val="00241FDB"/>
    <w:rsid w:val="0024720C"/>
    <w:rsid w:val="002617AE"/>
    <w:rsid w:val="002638D0"/>
    <w:rsid w:val="002647D3"/>
    <w:rsid w:val="00270D4E"/>
    <w:rsid w:val="00275EAE"/>
    <w:rsid w:val="00294998"/>
    <w:rsid w:val="00297F18"/>
    <w:rsid w:val="002A1945"/>
    <w:rsid w:val="002B2958"/>
    <w:rsid w:val="002B3FC8"/>
    <w:rsid w:val="002D23C5"/>
    <w:rsid w:val="002D6137"/>
    <w:rsid w:val="002E7E61"/>
    <w:rsid w:val="002F05E5"/>
    <w:rsid w:val="002F254D"/>
    <w:rsid w:val="002F30E4"/>
    <w:rsid w:val="00307140"/>
    <w:rsid w:val="00316DFF"/>
    <w:rsid w:val="00325B57"/>
    <w:rsid w:val="00326C83"/>
    <w:rsid w:val="00336056"/>
    <w:rsid w:val="003544E1"/>
    <w:rsid w:val="00366398"/>
    <w:rsid w:val="00391D28"/>
    <w:rsid w:val="003A0632"/>
    <w:rsid w:val="003A30E5"/>
    <w:rsid w:val="003A6ADF"/>
    <w:rsid w:val="003B5928"/>
    <w:rsid w:val="003D380F"/>
    <w:rsid w:val="003E160D"/>
    <w:rsid w:val="003F1D5F"/>
    <w:rsid w:val="003F5101"/>
    <w:rsid w:val="0040234C"/>
    <w:rsid w:val="00405128"/>
    <w:rsid w:val="00406CFF"/>
    <w:rsid w:val="00416B25"/>
    <w:rsid w:val="00420592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B06EB"/>
    <w:rsid w:val="004B6AD0"/>
    <w:rsid w:val="004C2D5D"/>
    <w:rsid w:val="004C33E1"/>
    <w:rsid w:val="004E01EB"/>
    <w:rsid w:val="004E2794"/>
    <w:rsid w:val="00510392"/>
    <w:rsid w:val="00513E2A"/>
    <w:rsid w:val="00566A35"/>
    <w:rsid w:val="0056701E"/>
    <w:rsid w:val="005740D7"/>
    <w:rsid w:val="005A0F26"/>
    <w:rsid w:val="005A1B10"/>
    <w:rsid w:val="005A6850"/>
    <w:rsid w:val="005B1B1B"/>
    <w:rsid w:val="005B384E"/>
    <w:rsid w:val="005C5932"/>
    <w:rsid w:val="005D3CA7"/>
    <w:rsid w:val="005D4CC1"/>
    <w:rsid w:val="005F1C3F"/>
    <w:rsid w:val="005F4B91"/>
    <w:rsid w:val="005F55D2"/>
    <w:rsid w:val="0062312F"/>
    <w:rsid w:val="00625F2C"/>
    <w:rsid w:val="00631628"/>
    <w:rsid w:val="006513B0"/>
    <w:rsid w:val="006618E9"/>
    <w:rsid w:val="0068194B"/>
    <w:rsid w:val="00692703"/>
    <w:rsid w:val="006A1962"/>
    <w:rsid w:val="006B5D48"/>
    <w:rsid w:val="006B7D7B"/>
    <w:rsid w:val="006C1A5E"/>
    <w:rsid w:val="006D3AA3"/>
    <w:rsid w:val="006E1507"/>
    <w:rsid w:val="00712D8B"/>
    <w:rsid w:val="007273B7"/>
    <w:rsid w:val="00733E0A"/>
    <w:rsid w:val="0074403D"/>
    <w:rsid w:val="00746D44"/>
    <w:rsid w:val="007538DC"/>
    <w:rsid w:val="00757803"/>
    <w:rsid w:val="00763E1D"/>
    <w:rsid w:val="0079206B"/>
    <w:rsid w:val="00796076"/>
    <w:rsid w:val="007C0566"/>
    <w:rsid w:val="007C606B"/>
    <w:rsid w:val="007E6A61"/>
    <w:rsid w:val="00801140"/>
    <w:rsid w:val="00803404"/>
    <w:rsid w:val="00834955"/>
    <w:rsid w:val="00855B59"/>
    <w:rsid w:val="00855C95"/>
    <w:rsid w:val="00860461"/>
    <w:rsid w:val="0086487C"/>
    <w:rsid w:val="00870B20"/>
    <w:rsid w:val="008829F8"/>
    <w:rsid w:val="00885897"/>
    <w:rsid w:val="008A6538"/>
    <w:rsid w:val="008C7056"/>
    <w:rsid w:val="008D38C0"/>
    <w:rsid w:val="008F0ED6"/>
    <w:rsid w:val="008F3B14"/>
    <w:rsid w:val="00901899"/>
    <w:rsid w:val="0090344B"/>
    <w:rsid w:val="00905715"/>
    <w:rsid w:val="0091321E"/>
    <w:rsid w:val="00913946"/>
    <w:rsid w:val="0092726B"/>
    <w:rsid w:val="009361BA"/>
    <w:rsid w:val="00944F78"/>
    <w:rsid w:val="009510E7"/>
    <w:rsid w:val="00952C89"/>
    <w:rsid w:val="009571D8"/>
    <w:rsid w:val="009650EA"/>
    <w:rsid w:val="0097790C"/>
    <w:rsid w:val="0098506E"/>
    <w:rsid w:val="009A44CE"/>
    <w:rsid w:val="009C4DFC"/>
    <w:rsid w:val="009D44F8"/>
    <w:rsid w:val="009E3160"/>
    <w:rsid w:val="009F220C"/>
    <w:rsid w:val="009F3B05"/>
    <w:rsid w:val="009F4931"/>
    <w:rsid w:val="00A14534"/>
    <w:rsid w:val="00A16DAA"/>
    <w:rsid w:val="00A24162"/>
    <w:rsid w:val="00A25023"/>
    <w:rsid w:val="00A270EA"/>
    <w:rsid w:val="00A34BA2"/>
    <w:rsid w:val="00A36F27"/>
    <w:rsid w:val="00A42E32"/>
    <w:rsid w:val="00A46E63"/>
    <w:rsid w:val="00A51DC5"/>
    <w:rsid w:val="00A53DE1"/>
    <w:rsid w:val="00A615E1"/>
    <w:rsid w:val="00A7195B"/>
    <w:rsid w:val="00A755E8"/>
    <w:rsid w:val="00A93A5D"/>
    <w:rsid w:val="00AB06F1"/>
    <w:rsid w:val="00AB32F8"/>
    <w:rsid w:val="00AB610B"/>
    <w:rsid w:val="00AC6741"/>
    <w:rsid w:val="00AD0005"/>
    <w:rsid w:val="00AD360E"/>
    <w:rsid w:val="00AD40FB"/>
    <w:rsid w:val="00AD782D"/>
    <w:rsid w:val="00AE7650"/>
    <w:rsid w:val="00AE7721"/>
    <w:rsid w:val="00B10EBE"/>
    <w:rsid w:val="00B236F1"/>
    <w:rsid w:val="00B4142B"/>
    <w:rsid w:val="00B50F99"/>
    <w:rsid w:val="00B51D1B"/>
    <w:rsid w:val="00B540F4"/>
    <w:rsid w:val="00B60FD0"/>
    <w:rsid w:val="00B622DF"/>
    <w:rsid w:val="00B6332A"/>
    <w:rsid w:val="00B81760"/>
    <w:rsid w:val="00B8494C"/>
    <w:rsid w:val="00B854D4"/>
    <w:rsid w:val="00BA1546"/>
    <w:rsid w:val="00BB4E51"/>
    <w:rsid w:val="00BD431F"/>
    <w:rsid w:val="00BE423E"/>
    <w:rsid w:val="00BF61AC"/>
    <w:rsid w:val="00C47FA6"/>
    <w:rsid w:val="00C57FC6"/>
    <w:rsid w:val="00C66A7D"/>
    <w:rsid w:val="00C76C50"/>
    <w:rsid w:val="00C779DA"/>
    <w:rsid w:val="00C803E6"/>
    <w:rsid w:val="00C814F7"/>
    <w:rsid w:val="00CA4B4D"/>
    <w:rsid w:val="00CB0817"/>
    <w:rsid w:val="00CB35C3"/>
    <w:rsid w:val="00CB5176"/>
    <w:rsid w:val="00CD323D"/>
    <w:rsid w:val="00CE4030"/>
    <w:rsid w:val="00CE64B3"/>
    <w:rsid w:val="00CF1A49"/>
    <w:rsid w:val="00D007A0"/>
    <w:rsid w:val="00D0630C"/>
    <w:rsid w:val="00D243A9"/>
    <w:rsid w:val="00D305E5"/>
    <w:rsid w:val="00D37CD3"/>
    <w:rsid w:val="00D66A52"/>
    <w:rsid w:val="00D66EFA"/>
    <w:rsid w:val="00D72A2D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6534"/>
    <w:rsid w:val="00DF4D6C"/>
    <w:rsid w:val="00E01923"/>
    <w:rsid w:val="00E14498"/>
    <w:rsid w:val="00E2397A"/>
    <w:rsid w:val="00E254DB"/>
    <w:rsid w:val="00E274FD"/>
    <w:rsid w:val="00E300FC"/>
    <w:rsid w:val="00E362DB"/>
    <w:rsid w:val="00E5632B"/>
    <w:rsid w:val="00E65C68"/>
    <w:rsid w:val="00E70240"/>
    <w:rsid w:val="00E71E6B"/>
    <w:rsid w:val="00E81CC5"/>
    <w:rsid w:val="00E85A87"/>
    <w:rsid w:val="00E85B4A"/>
    <w:rsid w:val="00E9528E"/>
    <w:rsid w:val="00EA5099"/>
    <w:rsid w:val="00EC1351"/>
    <w:rsid w:val="00EC4CBF"/>
    <w:rsid w:val="00EE2CA8"/>
    <w:rsid w:val="00EF17E8"/>
    <w:rsid w:val="00EF29C7"/>
    <w:rsid w:val="00EF51D9"/>
    <w:rsid w:val="00F130DD"/>
    <w:rsid w:val="00F24884"/>
    <w:rsid w:val="00F36951"/>
    <w:rsid w:val="00F45BB6"/>
    <w:rsid w:val="00F476C4"/>
    <w:rsid w:val="00F61DF9"/>
    <w:rsid w:val="00F81960"/>
    <w:rsid w:val="00F8769D"/>
    <w:rsid w:val="00F9350C"/>
    <w:rsid w:val="00F94EB5"/>
    <w:rsid w:val="00F9624D"/>
    <w:rsid w:val="00FB31C1"/>
    <w:rsid w:val="00FB58F2"/>
    <w:rsid w:val="00FC6AEA"/>
    <w:rsid w:val="00FD3D13"/>
    <w:rsid w:val="00FE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674F3"/>
  <w15:chartTrackingRefBased/>
  <w15:docId w15:val="{E78E3E87-887F-42BD-8085-EA8C5DCDB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1507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Title">
    <w:name w:val="Title"/>
    <w:basedOn w:val="Normal"/>
    <w:link w:val="Title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5"/>
      </w:numPr>
    </w:pPr>
  </w:style>
  <w:style w:type="paragraph" w:styleId="ListNumber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8F0ED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56C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hance.net/sbhattmotion13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://www.linkedin.com/in/shekhar-bhatt-1b7b4b1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ehance.net/sbhattmotion13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Roaming\Microsoft\Templates\Modern%20chronological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400A6C254724F898BF9A572248FF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834B9-F306-4236-97CA-F124A3810721}"/>
      </w:docPartPr>
      <w:docPartBody>
        <w:p w:rsidR="0054742F" w:rsidRDefault="00A256E7">
          <w:pPr>
            <w:pStyle w:val="8400A6C254724F898BF9A572248FF173"/>
          </w:pPr>
          <w:r w:rsidRPr="00CF1A49">
            <w:t>Experience</w:t>
          </w:r>
        </w:p>
      </w:docPartBody>
    </w:docPart>
    <w:docPart>
      <w:docPartPr>
        <w:name w:val="068FD3F870F641BA8CB7EFD74A832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447CF-5F8E-4F16-AC76-C52B49402DD4}"/>
      </w:docPartPr>
      <w:docPartBody>
        <w:p w:rsidR="0054742F" w:rsidRDefault="00A256E7">
          <w:pPr>
            <w:pStyle w:val="068FD3F870F641BA8CB7EFD74A83268A"/>
          </w:pPr>
          <w:r w:rsidRPr="00CF1A49">
            <w:t>Education</w:t>
          </w:r>
        </w:p>
      </w:docPartBody>
    </w:docPart>
    <w:docPart>
      <w:docPartPr>
        <w:name w:val="5680C1904B3348F0BC9F8C5865EF8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CF36D-5BEA-4062-8080-F783B28D6ABF}"/>
      </w:docPartPr>
      <w:docPartBody>
        <w:p w:rsidR="0054742F" w:rsidRDefault="00A256E7">
          <w:pPr>
            <w:pStyle w:val="5680C1904B3348F0BC9F8C5865EF8AB2"/>
          </w:pPr>
          <w:r w:rsidRPr="00CF1A49">
            <w:t>Skills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7E"/>
    <w:rsid w:val="00546A4C"/>
    <w:rsid w:val="0054742F"/>
    <w:rsid w:val="0056288B"/>
    <w:rsid w:val="00A256E7"/>
    <w:rsid w:val="00B9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7D3076264A34DFE9D5C83E7A36DA008">
    <w:name w:val="07D3076264A34DFE9D5C83E7A36DA008"/>
  </w:style>
  <w:style w:type="character" w:styleId="IntenseEmphasis">
    <w:name w:val="Intense Emphasis"/>
    <w:basedOn w:val="DefaultParagraphFont"/>
    <w:uiPriority w:val="2"/>
    <w:rPr>
      <w:b/>
      <w:iCs/>
      <w:color w:val="262626" w:themeColor="text1" w:themeTint="D9"/>
    </w:rPr>
  </w:style>
  <w:style w:type="paragraph" w:customStyle="1" w:styleId="C6AB4E54E26F4FD99747D666DF1ACFE8">
    <w:name w:val="C6AB4E54E26F4FD99747D666DF1ACFE8"/>
  </w:style>
  <w:style w:type="paragraph" w:customStyle="1" w:styleId="613556C67F6A488B8A95FE840DC528B2">
    <w:name w:val="613556C67F6A488B8A95FE840DC528B2"/>
  </w:style>
  <w:style w:type="paragraph" w:customStyle="1" w:styleId="3366B0C2D469499DA1B97F2B84027E4F">
    <w:name w:val="3366B0C2D469499DA1B97F2B84027E4F"/>
  </w:style>
  <w:style w:type="paragraph" w:customStyle="1" w:styleId="421C6BC1E2344DBA866404373EBA5A40">
    <w:name w:val="421C6BC1E2344DBA866404373EBA5A40"/>
  </w:style>
  <w:style w:type="paragraph" w:customStyle="1" w:styleId="40FFCE7658D44E0E884F6FDAE2458E2E">
    <w:name w:val="40FFCE7658D44E0E884F6FDAE2458E2E"/>
  </w:style>
  <w:style w:type="paragraph" w:customStyle="1" w:styleId="FF1B6C4FA62D48D38F95AF79C8524485">
    <w:name w:val="FF1B6C4FA62D48D38F95AF79C8524485"/>
  </w:style>
  <w:style w:type="paragraph" w:customStyle="1" w:styleId="EE34738503264F439491375A04351685">
    <w:name w:val="EE34738503264F439491375A04351685"/>
  </w:style>
  <w:style w:type="paragraph" w:customStyle="1" w:styleId="A34CE53119D545B39B2AA584BFF5A31B">
    <w:name w:val="A34CE53119D545B39B2AA584BFF5A31B"/>
  </w:style>
  <w:style w:type="paragraph" w:customStyle="1" w:styleId="EEAE1FE6E6BC4D96AC780825D8098E3D">
    <w:name w:val="EEAE1FE6E6BC4D96AC780825D8098E3D"/>
  </w:style>
  <w:style w:type="paragraph" w:customStyle="1" w:styleId="A444B49B1A984E43A07B3C9EB11242A3">
    <w:name w:val="A444B49B1A984E43A07B3C9EB11242A3"/>
  </w:style>
  <w:style w:type="paragraph" w:customStyle="1" w:styleId="8400A6C254724F898BF9A572248FF173">
    <w:name w:val="8400A6C254724F898BF9A572248FF173"/>
  </w:style>
  <w:style w:type="paragraph" w:customStyle="1" w:styleId="0A659443751349A0B6D4E4D7BDE1AE16">
    <w:name w:val="0A659443751349A0B6D4E4D7BDE1AE16"/>
  </w:style>
  <w:style w:type="paragraph" w:customStyle="1" w:styleId="8097051F4DB8472FBF4BE3F3FB2178F0">
    <w:name w:val="8097051F4DB8472FBF4BE3F3FB2178F0"/>
  </w:style>
  <w:style w:type="paragraph" w:customStyle="1" w:styleId="E6CC44B0A5E947E7842504BD19A35934">
    <w:name w:val="E6CC44B0A5E947E7842504BD19A35934"/>
  </w:style>
  <w:style w:type="character" w:styleId="SubtleReference">
    <w:name w:val="Subtle Reference"/>
    <w:basedOn w:val="DefaultParagraphFont"/>
    <w:uiPriority w:val="10"/>
    <w:qFormat/>
    <w:rsid w:val="00B94D7E"/>
    <w:rPr>
      <w:b/>
      <w:caps w:val="0"/>
      <w:smallCaps/>
      <w:color w:val="595959" w:themeColor="text1" w:themeTint="A6"/>
    </w:rPr>
  </w:style>
  <w:style w:type="paragraph" w:customStyle="1" w:styleId="A1D54415F1634708B1811D4C745D6C40">
    <w:name w:val="A1D54415F1634708B1811D4C745D6C40"/>
  </w:style>
  <w:style w:type="paragraph" w:customStyle="1" w:styleId="6CE98CACF2FC490EA604AC9AF5CCCF99">
    <w:name w:val="6CE98CACF2FC490EA604AC9AF5CCCF99"/>
  </w:style>
  <w:style w:type="paragraph" w:customStyle="1" w:styleId="A479E49BCD0E48ED9541EF7AF67C193D">
    <w:name w:val="A479E49BCD0E48ED9541EF7AF67C193D"/>
  </w:style>
  <w:style w:type="paragraph" w:customStyle="1" w:styleId="666DB5EBD2484E0DAB3C838A6D720D61">
    <w:name w:val="666DB5EBD2484E0DAB3C838A6D720D61"/>
  </w:style>
  <w:style w:type="paragraph" w:customStyle="1" w:styleId="51E28C6D9B18473F92CA068511FCBCF3">
    <w:name w:val="51E28C6D9B18473F92CA068511FCBCF3"/>
  </w:style>
  <w:style w:type="paragraph" w:customStyle="1" w:styleId="7753A99D5D944490BE2058834775C274">
    <w:name w:val="7753A99D5D944490BE2058834775C274"/>
  </w:style>
  <w:style w:type="paragraph" w:customStyle="1" w:styleId="5B7B6B76B7D043A9BDBE82DE3B94CA49">
    <w:name w:val="5B7B6B76B7D043A9BDBE82DE3B94CA49"/>
  </w:style>
  <w:style w:type="paragraph" w:customStyle="1" w:styleId="068FD3F870F641BA8CB7EFD74A83268A">
    <w:name w:val="068FD3F870F641BA8CB7EFD74A83268A"/>
  </w:style>
  <w:style w:type="paragraph" w:customStyle="1" w:styleId="DE221E456C1B4099841A3643AEBABD91">
    <w:name w:val="DE221E456C1B4099841A3643AEBABD91"/>
  </w:style>
  <w:style w:type="paragraph" w:customStyle="1" w:styleId="7BF814C4E2EC435AB4A6C387C930B106">
    <w:name w:val="7BF814C4E2EC435AB4A6C387C930B106"/>
  </w:style>
  <w:style w:type="paragraph" w:customStyle="1" w:styleId="318EB89F2E864B7796EAA76CA7CCB6D1">
    <w:name w:val="318EB89F2E864B7796EAA76CA7CCB6D1"/>
  </w:style>
  <w:style w:type="paragraph" w:customStyle="1" w:styleId="1A0F7C25EF8649C2B2F41E9EE54BDAAF">
    <w:name w:val="1A0F7C25EF8649C2B2F41E9EE54BDAAF"/>
  </w:style>
  <w:style w:type="paragraph" w:customStyle="1" w:styleId="B47C180BB9CF4AE98EA8F6A00163E6B3">
    <w:name w:val="B47C180BB9CF4AE98EA8F6A00163E6B3"/>
  </w:style>
  <w:style w:type="paragraph" w:customStyle="1" w:styleId="A05CFFC74A3E41A89D916E364A950B62">
    <w:name w:val="A05CFFC74A3E41A89D916E364A950B62"/>
  </w:style>
  <w:style w:type="paragraph" w:customStyle="1" w:styleId="C17AF5BA1A91406E8AB16C146D2C82AE">
    <w:name w:val="C17AF5BA1A91406E8AB16C146D2C82AE"/>
  </w:style>
  <w:style w:type="paragraph" w:customStyle="1" w:styleId="68C3579D28E949F194B43DAE2B6B4E9B">
    <w:name w:val="68C3579D28E949F194B43DAE2B6B4E9B"/>
  </w:style>
  <w:style w:type="paragraph" w:customStyle="1" w:styleId="E23E7490C6F241D4AF64F3A2A02B57A5">
    <w:name w:val="E23E7490C6F241D4AF64F3A2A02B57A5"/>
  </w:style>
  <w:style w:type="paragraph" w:customStyle="1" w:styleId="4DBCDA9A87014EF594706CD2E34BDDF3">
    <w:name w:val="4DBCDA9A87014EF594706CD2E34BDDF3"/>
  </w:style>
  <w:style w:type="paragraph" w:customStyle="1" w:styleId="5680C1904B3348F0BC9F8C5865EF8AB2">
    <w:name w:val="5680C1904B3348F0BC9F8C5865EF8AB2"/>
  </w:style>
  <w:style w:type="paragraph" w:customStyle="1" w:styleId="54A154FAAC974B1DA976553B92222CFA">
    <w:name w:val="54A154FAAC974B1DA976553B92222CFA"/>
  </w:style>
  <w:style w:type="paragraph" w:customStyle="1" w:styleId="880FD8FF30DC427FAAFF2CA878D41108">
    <w:name w:val="880FD8FF30DC427FAAFF2CA878D41108"/>
  </w:style>
  <w:style w:type="paragraph" w:customStyle="1" w:styleId="96EB1232C645484C81398FFE7EE75113">
    <w:name w:val="96EB1232C645484C81398FFE7EE75113"/>
  </w:style>
  <w:style w:type="paragraph" w:customStyle="1" w:styleId="831C6A5CD08C4B81BE8FAF19533876E0">
    <w:name w:val="831C6A5CD08C4B81BE8FAF19533876E0"/>
  </w:style>
  <w:style w:type="paragraph" w:customStyle="1" w:styleId="38AA2407D16B49A297AC63D2533A743A">
    <w:name w:val="38AA2407D16B49A297AC63D2533A743A"/>
  </w:style>
  <w:style w:type="paragraph" w:customStyle="1" w:styleId="2FADD6A1876A4FB5A90B4CBA738831A9">
    <w:name w:val="2FADD6A1876A4FB5A90B4CBA738831A9"/>
  </w:style>
  <w:style w:type="paragraph" w:customStyle="1" w:styleId="B4896FA641574E90A8A8D3A4F0DB6E54">
    <w:name w:val="B4896FA641574E90A8A8D3A4F0DB6E54"/>
  </w:style>
  <w:style w:type="paragraph" w:customStyle="1" w:styleId="921D979FA4DF4B0A97738427DBCC2C23">
    <w:name w:val="921D979FA4DF4B0A97738427DBCC2C23"/>
    <w:rsid w:val="00B94D7E"/>
  </w:style>
  <w:style w:type="paragraph" w:customStyle="1" w:styleId="A73AA330E1E8401C8FC4366AFBAD85E1">
    <w:name w:val="A73AA330E1E8401C8FC4366AFBAD85E1"/>
    <w:rsid w:val="00B94D7E"/>
  </w:style>
  <w:style w:type="paragraph" w:customStyle="1" w:styleId="F4BB88C5B30A42BCABBC7EEB2BC7CF0B">
    <w:name w:val="F4BB88C5B30A42BCABBC7EEB2BC7CF0B"/>
    <w:rsid w:val="00B94D7E"/>
  </w:style>
  <w:style w:type="paragraph" w:customStyle="1" w:styleId="FB3834456DCF42ACB4E34167599D21C5">
    <w:name w:val="FB3834456DCF42ACB4E34167599D21C5"/>
    <w:rsid w:val="00B94D7E"/>
  </w:style>
  <w:style w:type="paragraph" w:customStyle="1" w:styleId="6A47EAEBB612478A86344313A99A4CDD">
    <w:name w:val="6A47EAEBB612478A86344313A99A4CDD"/>
    <w:rsid w:val="00B94D7E"/>
  </w:style>
  <w:style w:type="paragraph" w:customStyle="1" w:styleId="69C4AC5109D84F56887EAAE64411EF62">
    <w:name w:val="69C4AC5109D84F56887EAAE64411EF62"/>
    <w:rsid w:val="00B94D7E"/>
  </w:style>
  <w:style w:type="paragraph" w:customStyle="1" w:styleId="D453A3852D8346B2A526E28C2220AE12">
    <w:name w:val="D453A3852D8346B2A526E28C2220AE12"/>
    <w:rsid w:val="00B94D7E"/>
  </w:style>
  <w:style w:type="paragraph" w:customStyle="1" w:styleId="FB876F1735284733ABF4896B04EB7BB9">
    <w:name w:val="FB876F1735284733ABF4896B04EB7BB9"/>
    <w:rsid w:val="00B94D7E"/>
  </w:style>
  <w:style w:type="paragraph" w:customStyle="1" w:styleId="0B33CED234884CBF9A00271A3D774558">
    <w:name w:val="0B33CED234884CBF9A00271A3D774558"/>
    <w:rsid w:val="00B94D7E"/>
  </w:style>
  <w:style w:type="paragraph" w:customStyle="1" w:styleId="FBD96220D81C49669B00B2768B895D4D">
    <w:name w:val="FBD96220D81C49669B00B2768B895D4D"/>
    <w:rsid w:val="00B94D7E"/>
  </w:style>
  <w:style w:type="paragraph" w:customStyle="1" w:styleId="0B5E0E2664174058934B39DC63E4BC2D">
    <w:name w:val="0B5E0E2664174058934B39DC63E4BC2D"/>
    <w:rsid w:val="00B94D7E"/>
  </w:style>
  <w:style w:type="paragraph" w:customStyle="1" w:styleId="EB699E9B5B9A44D0BAA8ED0DC38DB31A">
    <w:name w:val="EB699E9B5B9A44D0BAA8ED0DC38DB31A"/>
    <w:rsid w:val="00B94D7E"/>
  </w:style>
  <w:style w:type="paragraph" w:customStyle="1" w:styleId="3C194AF5F2754640BF483D2229623ECF">
    <w:name w:val="3C194AF5F2754640BF483D2229623ECF"/>
    <w:rsid w:val="00B94D7E"/>
  </w:style>
  <w:style w:type="paragraph" w:customStyle="1" w:styleId="DAFD7639986C4653987BBC596199CB52">
    <w:name w:val="DAFD7639986C4653987BBC596199CB52"/>
    <w:rsid w:val="00B94D7E"/>
  </w:style>
  <w:style w:type="paragraph" w:customStyle="1" w:styleId="82747AC70F8B4D6E92ADA0109B0B2696">
    <w:name w:val="82747AC70F8B4D6E92ADA0109B0B2696"/>
    <w:rsid w:val="00B94D7E"/>
  </w:style>
  <w:style w:type="paragraph" w:customStyle="1" w:styleId="9E0ABC2B16574DA7929004C3FCD86231">
    <w:name w:val="9E0ABC2B16574DA7929004C3FCD86231"/>
    <w:rsid w:val="00B94D7E"/>
  </w:style>
  <w:style w:type="paragraph" w:customStyle="1" w:styleId="EC545A2161884733AFAACDE7A71508F6">
    <w:name w:val="EC545A2161884733AFAACDE7A71508F6"/>
    <w:rsid w:val="00B94D7E"/>
  </w:style>
  <w:style w:type="paragraph" w:customStyle="1" w:styleId="6BB8E25B7506419A805D556D4C2AC473">
    <w:name w:val="6BB8E25B7506419A805D556D4C2AC473"/>
    <w:rsid w:val="00B94D7E"/>
  </w:style>
  <w:style w:type="paragraph" w:customStyle="1" w:styleId="16E8A99D0BD342228B0329DD6ACDCE71">
    <w:name w:val="16E8A99D0BD342228B0329DD6ACDCE71"/>
    <w:rsid w:val="00B94D7E"/>
  </w:style>
  <w:style w:type="paragraph" w:customStyle="1" w:styleId="6CE35D701D114CBC986AC1A4CEF87FEF">
    <w:name w:val="6CE35D701D114CBC986AC1A4CEF87FEF"/>
    <w:rsid w:val="00B94D7E"/>
  </w:style>
  <w:style w:type="paragraph" w:customStyle="1" w:styleId="B8E81700D7564E1B8543E7D6467A0C3B">
    <w:name w:val="B8E81700D7564E1B8543E7D6467A0C3B"/>
    <w:rsid w:val="00B94D7E"/>
  </w:style>
  <w:style w:type="paragraph" w:customStyle="1" w:styleId="3B2060C9F2804C818522BA83651525FB">
    <w:name w:val="3B2060C9F2804C818522BA83651525FB"/>
    <w:rsid w:val="00B94D7E"/>
  </w:style>
  <w:style w:type="paragraph" w:customStyle="1" w:styleId="96A20D434F9D49AFB3E44A4D67139470">
    <w:name w:val="96A20D434F9D49AFB3E44A4D67139470"/>
    <w:rsid w:val="00B94D7E"/>
  </w:style>
  <w:style w:type="paragraph" w:customStyle="1" w:styleId="A8A9A0B9540F45A5A80B140C663DD8B0">
    <w:name w:val="A8A9A0B9540F45A5A80B140C663DD8B0"/>
    <w:rsid w:val="00B94D7E"/>
  </w:style>
  <w:style w:type="paragraph" w:customStyle="1" w:styleId="1BD4F189496745C3BB17C0799043C748">
    <w:name w:val="1BD4F189496745C3BB17C0799043C748"/>
    <w:rsid w:val="00B94D7E"/>
  </w:style>
  <w:style w:type="paragraph" w:customStyle="1" w:styleId="8EE80BD9D4CE4A3F9E6B6C15937A8851">
    <w:name w:val="8EE80BD9D4CE4A3F9E6B6C15937A8851"/>
    <w:rsid w:val="00B94D7E"/>
  </w:style>
  <w:style w:type="paragraph" w:customStyle="1" w:styleId="B7F7DD37D8F042D7ACD16F8EC17A2408">
    <w:name w:val="B7F7DD37D8F042D7ACD16F8EC17A2408"/>
    <w:rsid w:val="00B94D7E"/>
  </w:style>
  <w:style w:type="paragraph" w:customStyle="1" w:styleId="2E6057AF9A654AD481BDA14B5B849613">
    <w:name w:val="2E6057AF9A654AD481BDA14B5B849613"/>
    <w:rsid w:val="00B94D7E"/>
  </w:style>
  <w:style w:type="paragraph" w:customStyle="1" w:styleId="F59C7A24F3704C0EB39E801DA10F7F84">
    <w:name w:val="F59C7A24F3704C0EB39E801DA10F7F84"/>
    <w:rsid w:val="00B94D7E"/>
  </w:style>
  <w:style w:type="paragraph" w:customStyle="1" w:styleId="F682BC9867F447E8B27E79591FBF56C8">
    <w:name w:val="F682BC9867F447E8B27E79591FBF56C8"/>
    <w:rsid w:val="00B94D7E"/>
  </w:style>
  <w:style w:type="paragraph" w:customStyle="1" w:styleId="26E9C0F13F0A417F8BE08D40003A3174">
    <w:name w:val="26E9C0F13F0A417F8BE08D40003A3174"/>
    <w:rsid w:val="00B94D7E"/>
  </w:style>
  <w:style w:type="paragraph" w:customStyle="1" w:styleId="EBD8D8EEA9094D38B3F7C2BA9F778A5B">
    <w:name w:val="EBD8D8EEA9094D38B3F7C2BA9F778A5B"/>
    <w:rsid w:val="00B94D7E"/>
  </w:style>
  <w:style w:type="paragraph" w:customStyle="1" w:styleId="39020F6DE4514C12BF4BC4E93AB09470">
    <w:name w:val="39020F6DE4514C12BF4BC4E93AB09470"/>
    <w:rsid w:val="00B94D7E"/>
  </w:style>
  <w:style w:type="paragraph" w:customStyle="1" w:styleId="4F2CF9FEEE7F44D289D511057E0F7224">
    <w:name w:val="4F2CF9FEEE7F44D289D511057E0F7224"/>
    <w:rsid w:val="00B94D7E"/>
  </w:style>
  <w:style w:type="paragraph" w:customStyle="1" w:styleId="7F7F88D8100C4DBBB58D5EC7BAA1CD06">
    <w:name w:val="7F7F88D8100C4DBBB58D5EC7BAA1CD06"/>
    <w:rsid w:val="00B94D7E"/>
  </w:style>
  <w:style w:type="paragraph" w:customStyle="1" w:styleId="89E051BB43D54DFFA9594AF6576D0173">
    <w:name w:val="89E051BB43D54DFFA9594AF6576D0173"/>
    <w:rsid w:val="00B94D7E"/>
  </w:style>
  <w:style w:type="paragraph" w:customStyle="1" w:styleId="B6AA62B4E2A74957B15F851623DE577E">
    <w:name w:val="B6AA62B4E2A74957B15F851623DE577E"/>
    <w:rsid w:val="00B94D7E"/>
  </w:style>
  <w:style w:type="paragraph" w:customStyle="1" w:styleId="BF0BACB25689450CBCA7E2E3C1396287">
    <w:name w:val="BF0BACB25689450CBCA7E2E3C1396287"/>
    <w:rsid w:val="00B94D7E"/>
  </w:style>
  <w:style w:type="paragraph" w:customStyle="1" w:styleId="B2AD223581B640BCACA5CD2388127395">
    <w:name w:val="B2AD223581B640BCACA5CD2388127395"/>
    <w:rsid w:val="00B94D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Modern chronological resume</Template>
  <TotalTime>20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cp:lastPrinted>2024-12-29T17:14:00Z</cp:lastPrinted>
  <dcterms:created xsi:type="dcterms:W3CDTF">2024-12-29T17:10:00Z</dcterms:created>
  <dcterms:modified xsi:type="dcterms:W3CDTF">2025-10-24T16:14:00Z</dcterms:modified>
  <cp:category/>
</cp:coreProperties>
</file>